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EE9FC" w14:textId="187F9B51" w:rsidR="008C54F3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</w:t>
      </w:r>
    </w:p>
    <w:p w14:paraId="40DFF367" w14:textId="77777777" w:rsidR="00454CDE" w:rsidRPr="00713EC9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 </w:t>
      </w:r>
      <w:r w:rsidR="00454CDE" w:rsidRPr="00713EC9">
        <w:rPr>
          <w:b/>
          <w:sz w:val="32"/>
          <w:lang w:val="bg-BG"/>
        </w:rPr>
        <w:t>З А П О В Е Д</w:t>
      </w:r>
    </w:p>
    <w:p w14:paraId="6A897D39" w14:textId="5E2088F6" w:rsidR="00454CDE" w:rsidRPr="00CE78CA" w:rsidRDefault="005A2287" w:rsidP="005A2287">
      <w:pPr>
        <w:ind w:left="3600"/>
        <w:rPr>
          <w:lang w:val="bg-BG"/>
        </w:rPr>
      </w:pPr>
      <w:r w:rsidRPr="00CE78CA">
        <w:rPr>
          <w:lang w:val="bg-BG"/>
        </w:rPr>
        <w:t xml:space="preserve">   </w:t>
      </w:r>
      <w:r w:rsidR="00454CDE" w:rsidRPr="00CE78CA">
        <w:rPr>
          <w:lang w:val="bg-BG"/>
        </w:rPr>
        <w:t>№</w:t>
      </w:r>
      <w:r w:rsidR="00800444">
        <w:rPr>
          <w:lang w:val="bg-BG"/>
        </w:rPr>
        <w:t xml:space="preserve">  ПО-09-2863-3</w:t>
      </w:r>
    </w:p>
    <w:p w14:paraId="3795E67F" w14:textId="6C3BC8AF" w:rsidR="00454CDE" w:rsidRPr="00CE78CA" w:rsidRDefault="00454CDE" w:rsidP="00BE4052">
      <w:pPr>
        <w:ind w:left="2880" w:firstLine="720"/>
        <w:rPr>
          <w:lang w:val="bg-BG"/>
        </w:rPr>
      </w:pPr>
      <w:r w:rsidRPr="00CE78CA">
        <w:rPr>
          <w:lang w:val="bg-BG"/>
        </w:rPr>
        <w:t>София,</w:t>
      </w:r>
      <w:r w:rsidR="00AC05E2">
        <w:rPr>
          <w:lang w:val="bg-BG"/>
        </w:rPr>
        <w:t xml:space="preserve"> 29.09.</w:t>
      </w:r>
      <w:r w:rsidR="0023186B" w:rsidRPr="00CE78CA">
        <w:rPr>
          <w:lang w:val="bg-BG"/>
        </w:rPr>
        <w:t>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23186B" w:rsidRPr="00CE78CA">
        <w:rPr>
          <w:lang w:val="bg-BG"/>
        </w:rPr>
        <w:t>г.</w:t>
      </w:r>
      <w:r w:rsidR="006727E9" w:rsidRPr="00CE78CA">
        <w:rPr>
          <w:lang w:val="bg-BG"/>
        </w:rPr>
        <w:t xml:space="preserve">  </w:t>
      </w:r>
    </w:p>
    <w:p w14:paraId="0CB87A78" w14:textId="3D22F48A" w:rsidR="00576362" w:rsidRDefault="00576362" w:rsidP="00576362">
      <w:pPr>
        <w:spacing w:line="360" w:lineRule="auto"/>
        <w:rPr>
          <w:lang w:val="bg-BG"/>
        </w:rPr>
      </w:pPr>
    </w:p>
    <w:p w14:paraId="1C3F0964" w14:textId="343D5939" w:rsidR="005E5F37" w:rsidRPr="00197F75" w:rsidRDefault="00576362" w:rsidP="005E5F37">
      <w:pPr>
        <w:ind w:firstLine="708"/>
        <w:jc w:val="both"/>
        <w:rPr>
          <w:sz w:val="26"/>
          <w:szCs w:val="26"/>
          <w:lang w:val="bg-BG"/>
        </w:rPr>
      </w:pPr>
      <w:r w:rsidRPr="00CE78CA">
        <w:rPr>
          <w:lang w:val="bg-BG"/>
        </w:rPr>
        <w:t xml:space="preserve">На основание чл.3, </w:t>
      </w:r>
      <w:r w:rsidR="008A1BBB" w:rsidRPr="00CE78CA">
        <w:rPr>
          <w:lang w:val="bg-BG"/>
        </w:rPr>
        <w:t>ал.</w:t>
      </w:r>
      <w:r w:rsidRPr="00CE78CA">
        <w:rPr>
          <w:lang w:val="bg-BG"/>
        </w:rPr>
        <w:t>4 от Устройствения правилник на областните дирекции “Земеделие”, в сила от 26.01.2010г., издаден от Министерството на земеделието и храни</w:t>
      </w:r>
      <w:r w:rsidR="007A06D3" w:rsidRPr="00CE78CA">
        <w:rPr>
          <w:lang w:val="bg-BG"/>
        </w:rPr>
        <w:t xml:space="preserve">те, </w:t>
      </w:r>
      <w:r w:rsidR="007A06D3" w:rsidRPr="0083710E">
        <w:rPr>
          <w:lang w:val="bg-BG"/>
        </w:rPr>
        <w:t>обн.ДВ</w:t>
      </w:r>
      <w:r w:rsidR="0083710E" w:rsidRPr="0083710E">
        <w:rPr>
          <w:lang w:val="bg-BG"/>
        </w:rPr>
        <w:t>,</w:t>
      </w:r>
      <w:r w:rsidR="007A06D3" w:rsidRPr="0083710E">
        <w:rPr>
          <w:lang w:val="bg-BG"/>
        </w:rPr>
        <w:t xml:space="preserve"> бр.7/26.01.2010г.,</w:t>
      </w:r>
      <w:r w:rsidR="007A06D3" w:rsidRPr="0083710E">
        <w:rPr>
          <w:lang w:val="ru-RU"/>
        </w:rPr>
        <w:t xml:space="preserve"> </w:t>
      </w:r>
      <w:r w:rsidRPr="0083710E">
        <w:rPr>
          <w:lang w:val="bg-BG"/>
        </w:rPr>
        <w:t xml:space="preserve">посл. </w:t>
      </w:r>
      <w:r w:rsidR="00CA17DF" w:rsidRPr="0083710E">
        <w:rPr>
          <w:lang w:val="bg-BG"/>
        </w:rPr>
        <w:t>изм. ДВ</w:t>
      </w:r>
      <w:bookmarkStart w:id="0" w:name="_Hlk83647061"/>
      <w:r w:rsidR="0083710E" w:rsidRPr="0083710E">
        <w:rPr>
          <w:lang w:val="bg-BG"/>
        </w:rPr>
        <w:t xml:space="preserve">, </w:t>
      </w:r>
      <w:bookmarkStart w:id="1" w:name="_Hlk83647891"/>
      <w:r w:rsidR="0083710E" w:rsidRPr="00800444">
        <w:rPr>
          <w:lang w:val="bg-BG"/>
        </w:rPr>
        <w:t xml:space="preserve">бр. </w:t>
      </w:r>
      <w:bookmarkStart w:id="2" w:name="OLE_LINK4"/>
      <w:bookmarkStart w:id="3" w:name="OLE_LINK5"/>
      <w:bookmarkStart w:id="4" w:name="OLE_LINK6"/>
      <w:r w:rsidR="00E1632B" w:rsidRPr="00800444">
        <w:rPr>
          <w:lang w:val="bg-BG"/>
        </w:rPr>
        <w:t>41</w:t>
      </w:r>
      <w:r w:rsidR="0083710E" w:rsidRPr="00800444">
        <w:rPr>
          <w:lang w:val="bg-BG"/>
        </w:rPr>
        <w:t xml:space="preserve"> от 0</w:t>
      </w:r>
      <w:r w:rsidR="00E1632B" w:rsidRPr="00800444">
        <w:rPr>
          <w:lang w:val="bg-BG"/>
        </w:rPr>
        <w:t>3</w:t>
      </w:r>
      <w:r w:rsidR="0083710E" w:rsidRPr="00800444">
        <w:rPr>
          <w:lang w:val="bg-BG"/>
        </w:rPr>
        <w:t xml:space="preserve"> </w:t>
      </w:r>
      <w:bookmarkEnd w:id="2"/>
      <w:bookmarkEnd w:id="3"/>
      <w:bookmarkEnd w:id="4"/>
      <w:r w:rsidR="00E1632B" w:rsidRPr="00800444">
        <w:rPr>
          <w:lang w:val="bg-BG"/>
        </w:rPr>
        <w:t>юни</w:t>
      </w:r>
      <w:r w:rsidR="0083710E" w:rsidRPr="00800444">
        <w:rPr>
          <w:lang w:val="bg-BG"/>
        </w:rPr>
        <w:t xml:space="preserve"> 202</w:t>
      </w:r>
      <w:r w:rsidR="00E1632B" w:rsidRPr="00800444">
        <w:rPr>
          <w:lang w:val="bg-BG"/>
        </w:rPr>
        <w:t>2</w:t>
      </w:r>
      <w:r w:rsidR="00F23532">
        <w:rPr>
          <w:lang w:val="bg-BG"/>
        </w:rPr>
        <w:t xml:space="preserve"> </w:t>
      </w:r>
      <w:r w:rsidR="0083710E" w:rsidRPr="0083710E">
        <w:rPr>
          <w:lang w:val="bg-BG"/>
        </w:rPr>
        <w:t xml:space="preserve">г., </w:t>
      </w:r>
      <w:bookmarkEnd w:id="0"/>
      <w:bookmarkEnd w:id="1"/>
      <w:r w:rsidR="008F3A6E" w:rsidRPr="0083710E">
        <w:rPr>
          <w:lang w:val="bg-BG"/>
        </w:rPr>
        <w:t>чл.37в, ал.4 от Закона</w:t>
      </w:r>
      <w:r w:rsidR="008F3A6E" w:rsidRPr="00CE78CA">
        <w:rPr>
          <w:lang w:val="bg-BG"/>
        </w:rPr>
        <w:t xml:space="preserve"> за собствеността и ползването на земеделските земи /ЗСПЗЗ/, чл.75а от Правилника за прилагане на ЗСПЗЗ и във връзка с доклад на комисия, назначена с моя </w:t>
      </w:r>
      <w:r w:rsidR="00696516">
        <w:rPr>
          <w:lang w:val="bg-BG"/>
        </w:rPr>
        <w:t xml:space="preserve">Заповед </w:t>
      </w:r>
      <w:r w:rsidR="005E5F37">
        <w:rPr>
          <w:sz w:val="26"/>
          <w:szCs w:val="26"/>
          <w:lang w:val="bg-BG"/>
        </w:rPr>
        <w:t xml:space="preserve">№ </w:t>
      </w:r>
      <w:r w:rsidR="002E0A30" w:rsidRPr="002E0A30">
        <w:rPr>
          <w:sz w:val="26"/>
          <w:szCs w:val="26"/>
          <w:lang w:val="bg-BG"/>
        </w:rPr>
        <w:t>ПО-09-</w:t>
      </w:r>
      <w:r w:rsidR="006D6C03" w:rsidRPr="00800444">
        <w:rPr>
          <w:sz w:val="26"/>
          <w:szCs w:val="26"/>
          <w:lang w:val="bg-BG"/>
        </w:rPr>
        <w:t>28</w:t>
      </w:r>
      <w:r w:rsidR="00C03045">
        <w:rPr>
          <w:sz w:val="26"/>
          <w:szCs w:val="26"/>
          <w:lang w:val="bg-BG"/>
        </w:rPr>
        <w:t>63</w:t>
      </w:r>
      <w:r w:rsidR="002E0A30" w:rsidRPr="002E0A30">
        <w:rPr>
          <w:sz w:val="26"/>
          <w:szCs w:val="26"/>
          <w:lang w:val="bg-BG"/>
        </w:rPr>
        <w:t>/</w:t>
      </w:r>
      <w:r w:rsidR="006D6C03" w:rsidRPr="00800444">
        <w:rPr>
          <w:sz w:val="26"/>
          <w:szCs w:val="26"/>
          <w:lang w:val="bg-BG"/>
        </w:rPr>
        <w:t>19</w:t>
      </w:r>
      <w:r w:rsidR="002E0A30" w:rsidRPr="002E0A30">
        <w:rPr>
          <w:sz w:val="26"/>
          <w:szCs w:val="26"/>
          <w:lang w:val="bg-BG"/>
        </w:rPr>
        <w:t>.0</w:t>
      </w:r>
      <w:r w:rsidR="005A5B96">
        <w:rPr>
          <w:sz w:val="26"/>
          <w:szCs w:val="26"/>
          <w:lang w:val="bg-BG"/>
        </w:rPr>
        <w:t>7</w:t>
      </w:r>
      <w:r w:rsidR="002E0A30" w:rsidRPr="002E0A30">
        <w:rPr>
          <w:sz w:val="26"/>
          <w:szCs w:val="26"/>
          <w:lang w:val="bg-BG"/>
        </w:rPr>
        <w:t>.20</w:t>
      </w:r>
      <w:r w:rsidR="005A5B96">
        <w:rPr>
          <w:sz w:val="26"/>
          <w:szCs w:val="26"/>
          <w:lang w:val="bg-BG"/>
        </w:rPr>
        <w:t>2</w:t>
      </w:r>
      <w:r w:rsidR="00CC444F">
        <w:rPr>
          <w:sz w:val="26"/>
          <w:szCs w:val="26"/>
          <w:lang w:val="bg-BG"/>
        </w:rPr>
        <w:t>2</w:t>
      </w:r>
      <w:r w:rsidR="003D26C6">
        <w:rPr>
          <w:sz w:val="26"/>
          <w:szCs w:val="26"/>
          <w:lang w:val="bg-BG"/>
        </w:rPr>
        <w:t xml:space="preserve"> </w:t>
      </w:r>
      <w:r w:rsidR="002E0A30" w:rsidRPr="002E0A30">
        <w:rPr>
          <w:sz w:val="26"/>
          <w:szCs w:val="26"/>
          <w:lang w:val="bg-BG"/>
        </w:rPr>
        <w:t>г</w:t>
      </w:r>
      <w:r w:rsidR="003D26C6">
        <w:rPr>
          <w:sz w:val="26"/>
          <w:szCs w:val="26"/>
          <w:lang w:val="bg-BG"/>
        </w:rPr>
        <w:t>.</w:t>
      </w:r>
    </w:p>
    <w:p w14:paraId="3957F2DB" w14:textId="77777777" w:rsidR="00034F6D" w:rsidRPr="00197F75" w:rsidRDefault="00034F6D" w:rsidP="005E5F37">
      <w:pPr>
        <w:ind w:firstLine="708"/>
        <w:jc w:val="both"/>
        <w:rPr>
          <w:sz w:val="26"/>
          <w:szCs w:val="26"/>
          <w:lang w:val="bg-BG"/>
        </w:rPr>
      </w:pPr>
    </w:p>
    <w:p w14:paraId="7E0C97DE" w14:textId="77777777" w:rsidR="008F3A6E" w:rsidRPr="00CE78CA" w:rsidRDefault="00C41B72" w:rsidP="005E5F37">
      <w:pPr>
        <w:ind w:left="2160" w:firstLine="720"/>
        <w:jc w:val="both"/>
        <w:rPr>
          <w:lang w:val="bg-BG"/>
        </w:rPr>
      </w:pPr>
      <w:r>
        <w:rPr>
          <w:b/>
          <w:lang w:val="bg-BG"/>
        </w:rPr>
        <w:t xml:space="preserve">   </w:t>
      </w:r>
      <w:r w:rsidR="0058230C">
        <w:rPr>
          <w:b/>
          <w:lang w:val="bg-BG"/>
        </w:rPr>
        <w:t xml:space="preserve">   </w:t>
      </w:r>
      <w:r w:rsidR="003813FC">
        <w:rPr>
          <w:b/>
          <w:lang w:val="bg-BG"/>
        </w:rPr>
        <w:t xml:space="preserve">   </w:t>
      </w:r>
      <w:r w:rsidR="00463733" w:rsidRPr="00CE78CA">
        <w:rPr>
          <w:b/>
          <w:lang w:val="bg-BG"/>
        </w:rPr>
        <w:t>О П Р Е Д Е Л Я</w:t>
      </w:r>
      <w:r w:rsidR="00463733" w:rsidRPr="00CE78CA">
        <w:rPr>
          <w:lang w:val="bg-BG"/>
        </w:rPr>
        <w:t xml:space="preserve"> </w:t>
      </w:r>
      <w:r w:rsidR="00463733" w:rsidRPr="00CE78CA">
        <w:rPr>
          <w:b/>
          <w:lang w:val="bg-BG"/>
        </w:rPr>
        <w:t>М</w:t>
      </w:r>
      <w:r w:rsidR="00463733" w:rsidRPr="00CE78CA">
        <w:rPr>
          <w:lang w:val="bg-BG"/>
        </w:rPr>
        <w:t>:</w:t>
      </w:r>
    </w:p>
    <w:p w14:paraId="442FCE6D" w14:textId="4A8CC64D" w:rsidR="00034F6D" w:rsidRPr="00197F75" w:rsidRDefault="00034F6D" w:rsidP="008F3A6E">
      <w:pPr>
        <w:ind w:firstLine="709"/>
        <w:jc w:val="center"/>
        <w:rPr>
          <w:lang w:val="bg-BG"/>
        </w:rPr>
      </w:pPr>
    </w:p>
    <w:p w14:paraId="790F0D27" w14:textId="2A1167D3" w:rsidR="00E52E11" w:rsidRDefault="00E52E11" w:rsidP="005745ED">
      <w:pPr>
        <w:ind w:firstLine="720"/>
        <w:jc w:val="both"/>
      </w:pPr>
      <w:r w:rsidRPr="00CE78CA">
        <w:rPr>
          <w:lang w:val="bg-BG"/>
        </w:rPr>
        <w:t>Масивите за ползване /МП/</w:t>
      </w:r>
      <w:r w:rsidRPr="00CE78CA">
        <w:rPr>
          <w:lang w:val="ru-RU"/>
        </w:rPr>
        <w:t xml:space="preserve"> </w:t>
      </w:r>
      <w:r w:rsidRPr="00CE78CA">
        <w:rPr>
          <w:lang w:val="bg-BG"/>
        </w:rPr>
        <w:t>и имоти за ползване</w:t>
      </w:r>
      <w:r w:rsidR="00871654" w:rsidRPr="00CE78CA">
        <w:rPr>
          <w:lang w:val="bg-BG"/>
        </w:rPr>
        <w:t xml:space="preserve"> по  </w:t>
      </w:r>
      <w:r w:rsidR="00871654" w:rsidRPr="004A35CC">
        <w:rPr>
          <w:lang w:val="bg-BG"/>
        </w:rPr>
        <w:t>чл. 37в ал.</w:t>
      </w:r>
      <w:r w:rsidR="00713EC9" w:rsidRPr="004A35CC">
        <w:rPr>
          <w:lang w:val="bg-BG"/>
        </w:rPr>
        <w:t>2</w:t>
      </w:r>
      <w:r w:rsidR="00871654" w:rsidRPr="004A35CC">
        <w:rPr>
          <w:color w:val="FF0000"/>
          <w:lang w:val="ru-RU"/>
        </w:rPr>
        <w:t xml:space="preserve"> </w:t>
      </w:r>
      <w:r w:rsidR="00713EC9">
        <w:rPr>
          <w:lang w:val="ru-RU"/>
        </w:rPr>
        <w:t xml:space="preserve">  </w:t>
      </w:r>
      <w:r w:rsidR="00871654" w:rsidRPr="00CE78CA">
        <w:rPr>
          <w:lang w:val="bg-BG"/>
        </w:rPr>
        <w:t>от ЗСПЗЗ</w:t>
      </w:r>
      <w:r w:rsidRPr="00CE78CA">
        <w:rPr>
          <w:lang w:val="bg-BG"/>
        </w:rPr>
        <w:t>, разпределени в границите им съобразно, изготвеното</w:t>
      </w:r>
      <w:r w:rsidR="006655C6" w:rsidRPr="00CE78CA">
        <w:rPr>
          <w:lang w:val="bg-BG"/>
        </w:rPr>
        <w:t xml:space="preserve"> </w:t>
      </w:r>
      <w:r w:rsidR="005E5F37" w:rsidRPr="004A35CC">
        <w:rPr>
          <w:b/>
          <w:u w:val="single"/>
          <w:lang w:val="bg-BG"/>
        </w:rPr>
        <w:t>доброволно споразумение</w:t>
      </w:r>
      <w:r w:rsidR="005E5F37" w:rsidRPr="004A35CC">
        <w:rPr>
          <w:u w:val="single"/>
          <w:lang w:val="bg-BG"/>
        </w:rPr>
        <w:t xml:space="preserve"> за </w:t>
      </w:r>
      <w:r w:rsidR="005E5F37" w:rsidRPr="004A35CC">
        <w:rPr>
          <w:b/>
          <w:u w:val="single"/>
          <w:lang w:val="bg-BG"/>
        </w:rPr>
        <w:t>орна земя</w:t>
      </w:r>
      <w:r w:rsidR="005E5F37" w:rsidRPr="004A35CC">
        <w:rPr>
          <w:u w:val="single"/>
          <w:lang w:val="bg-BG"/>
        </w:rPr>
        <w:t xml:space="preserve"> </w:t>
      </w:r>
      <w:r w:rsidR="003361C6" w:rsidRPr="00CE78CA">
        <w:rPr>
          <w:lang w:val="bg-BG"/>
        </w:rPr>
        <w:t>за землището на с</w:t>
      </w:r>
      <w:r w:rsidR="0011621C" w:rsidRPr="00197F75">
        <w:rPr>
          <w:lang w:val="bg-BG"/>
        </w:rPr>
        <w:t>.</w:t>
      </w:r>
      <w:r w:rsidR="006462D4">
        <w:rPr>
          <w:lang w:val="bg-BG"/>
        </w:rPr>
        <w:t xml:space="preserve">Мала </w:t>
      </w:r>
      <w:r w:rsidR="00C03045">
        <w:rPr>
          <w:lang w:val="bg-BG"/>
        </w:rPr>
        <w:t>Раковица</w:t>
      </w:r>
      <w:r w:rsidRPr="00CE78CA">
        <w:rPr>
          <w:lang w:val="bg-BG"/>
        </w:rPr>
        <w:t xml:space="preserve">, </w:t>
      </w:r>
      <w:r w:rsidR="00E1632B" w:rsidRPr="00CE78CA">
        <w:rPr>
          <w:lang w:val="bg-BG"/>
        </w:rPr>
        <w:t xml:space="preserve">ЕКАТТЕ </w:t>
      </w:r>
      <w:r w:rsidR="00C03045">
        <w:rPr>
          <w:lang w:val="bg-BG"/>
        </w:rPr>
        <w:t>46259</w:t>
      </w:r>
      <w:r w:rsidR="00E1632B">
        <w:rPr>
          <w:lang w:val="bg-BG"/>
        </w:rPr>
        <w:t xml:space="preserve">, </w:t>
      </w:r>
      <w:r w:rsidRPr="00CE78CA">
        <w:rPr>
          <w:lang w:val="bg-BG"/>
        </w:rPr>
        <w:t xml:space="preserve">общ. </w:t>
      </w:r>
      <w:r w:rsidR="0011621C">
        <w:rPr>
          <w:lang w:val="bg-BG"/>
        </w:rPr>
        <w:t>Бо</w:t>
      </w:r>
      <w:r w:rsidR="006D6C03">
        <w:rPr>
          <w:lang w:val="bg-BG"/>
        </w:rPr>
        <w:t>журище</w:t>
      </w:r>
      <w:r w:rsidRPr="00CE78CA">
        <w:rPr>
          <w:lang w:val="bg-BG"/>
        </w:rPr>
        <w:t xml:space="preserve">, област </w:t>
      </w:r>
      <w:r w:rsidR="00D66684">
        <w:rPr>
          <w:lang w:val="bg-BG"/>
        </w:rPr>
        <w:t>София</w:t>
      </w:r>
      <w:r w:rsidRPr="00CE78CA">
        <w:rPr>
          <w:lang w:val="bg-BG"/>
        </w:rPr>
        <w:t>, за стопанската 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EE2FF9" w:rsidRPr="00CE78CA">
        <w:rPr>
          <w:lang w:val="bg-BG"/>
        </w:rPr>
        <w:t xml:space="preserve"> – 20</w:t>
      </w:r>
      <w:r w:rsidR="002E0A30">
        <w:rPr>
          <w:lang w:val="bg-BG"/>
        </w:rPr>
        <w:t>2</w:t>
      </w:r>
      <w:r w:rsidR="00CC444F">
        <w:rPr>
          <w:lang w:val="bg-BG"/>
        </w:rPr>
        <w:t>3</w:t>
      </w:r>
      <w:r w:rsidR="00871654" w:rsidRPr="00CE78CA">
        <w:rPr>
          <w:lang w:val="bg-BG"/>
        </w:rPr>
        <w:t xml:space="preserve"> </w:t>
      </w:r>
      <w:r w:rsidRPr="00CE78CA">
        <w:rPr>
          <w:lang w:val="bg-BG"/>
        </w:rPr>
        <w:t>година, както следва:</w:t>
      </w:r>
    </w:p>
    <w:p w14:paraId="6A2BDBB8" w14:textId="77777777" w:rsidR="00B153AA" w:rsidRPr="00B153AA" w:rsidRDefault="00B153AA" w:rsidP="005745ED">
      <w:pPr>
        <w:ind w:firstLine="720"/>
        <w:jc w:val="both"/>
      </w:pPr>
    </w:p>
    <w:p w14:paraId="248EF238" w14:textId="77777777" w:rsidR="00C03045" w:rsidRPr="00C03045" w:rsidRDefault="00C03045" w:rsidP="005745ED">
      <w:pPr>
        <w:ind w:firstLine="720"/>
        <w:jc w:val="both"/>
      </w:pPr>
    </w:p>
    <w:tbl>
      <w:tblPr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8"/>
        <w:gridCol w:w="624"/>
        <w:gridCol w:w="850"/>
        <w:gridCol w:w="850"/>
        <w:gridCol w:w="850"/>
        <w:gridCol w:w="850"/>
        <w:gridCol w:w="907"/>
        <w:gridCol w:w="2157"/>
      </w:tblGrid>
      <w:tr w:rsidR="00C03045" w:rsidRPr="007E772D" w14:paraId="43C21801" w14:textId="77777777" w:rsidTr="00C03045">
        <w:trPr>
          <w:cantSplit/>
          <w:trHeight w:val="227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F1BA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42F0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C1DB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BF17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Имот по чл. 37в, ал. 3, т. 2 от ЗСПЗЗ</w:t>
            </w:r>
          </w:p>
        </w:tc>
        <w:tc>
          <w:tcPr>
            <w:tcW w:w="215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AED6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Собственик</w:t>
            </w:r>
          </w:p>
        </w:tc>
      </w:tr>
      <w:tr w:rsidR="00C03045" w:rsidRPr="007E772D" w14:paraId="7AD8F3C4" w14:textId="77777777" w:rsidTr="00C03045">
        <w:trPr>
          <w:cantSplit/>
          <w:trHeight w:val="227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FAFD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883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83D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D5D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863D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A679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6340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Дължимо рентно плащане в лв.</w:t>
            </w:r>
          </w:p>
        </w:tc>
        <w:tc>
          <w:tcPr>
            <w:tcW w:w="215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6AE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03045" w:rsidRPr="007E772D" w14:paraId="51EBD7F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CB0D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843A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73B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4FB7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FFC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AB63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D7B0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69EE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ТАГ</w:t>
            </w:r>
          </w:p>
        </w:tc>
      </w:tr>
      <w:tr w:rsidR="00C03045" w:rsidRPr="007E772D" w14:paraId="6021C3C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81D5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A051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3356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575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C623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093E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0.611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7AA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3.05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72A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ОБХ</w:t>
            </w:r>
          </w:p>
        </w:tc>
      </w:tr>
      <w:tr w:rsidR="00C03045" w:rsidRPr="007E772D" w14:paraId="79CE3E8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14C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3649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7F20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C5D8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C778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269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396A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82C0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ГМЙ</w:t>
            </w:r>
          </w:p>
        </w:tc>
      </w:tr>
      <w:tr w:rsidR="00C03045" w:rsidRPr="007E772D" w14:paraId="291B32B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184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B88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FF74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E7E8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1.390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957D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C8A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933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AA43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03045" w:rsidRPr="007E772D" w14:paraId="3924A1F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4802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609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893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6635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DAE0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985C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13.187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DF1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65.94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BC79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ПНЗ</w:t>
            </w:r>
          </w:p>
        </w:tc>
      </w:tr>
      <w:tr w:rsidR="00C03045" w:rsidRPr="007E772D" w14:paraId="71A147E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5ED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2E1C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CB75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3080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1.557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7086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AED0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3FE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C65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03045" w:rsidRPr="007E772D" w14:paraId="0709669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0A67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FD22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E7D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DEB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F3DB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EA5B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3.511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72A7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17.56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5667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ПНЗ</w:t>
            </w:r>
          </w:p>
        </w:tc>
      </w:tr>
      <w:tr w:rsidR="00C03045" w:rsidRPr="007E772D" w14:paraId="150C11D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048A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0EEB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1A79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7E5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B650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FFC6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0.733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22DF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3.66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957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6921BE4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561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B609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641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962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FB08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420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0.582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B14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2.91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70A4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ВЛЦ</w:t>
            </w:r>
          </w:p>
        </w:tc>
      </w:tr>
      <w:tr w:rsidR="00C03045" w:rsidRPr="007E772D" w14:paraId="2A5FF45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E638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CAD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9725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57B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4B68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AB6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5679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36A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ТАГ</w:t>
            </w:r>
          </w:p>
        </w:tc>
      </w:tr>
      <w:tr w:rsidR="00C03045" w:rsidRPr="007E772D" w14:paraId="77B016C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E68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86D1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D46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652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156B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8381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DB3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2.05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E10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ВСХ</w:t>
            </w:r>
          </w:p>
        </w:tc>
      </w:tr>
      <w:tr w:rsidR="00C03045" w:rsidRPr="007E772D" w14:paraId="42E6BC6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65DD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B6FC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B06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E99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CC50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F371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16B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2.05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E9C8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ОБХ</w:t>
            </w:r>
          </w:p>
        </w:tc>
      </w:tr>
      <w:tr w:rsidR="00C03045" w:rsidRPr="007E772D" w14:paraId="37BCF9A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7B1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A0C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98F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7669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7078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8454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0.332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72F4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1.66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D99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КСД</w:t>
            </w:r>
          </w:p>
        </w:tc>
      </w:tr>
      <w:tr w:rsidR="00C03045" w:rsidRPr="007E772D" w14:paraId="53BE5EF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2477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DA61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9506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DE1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619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9B6D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0.315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8A5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1.57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0FE7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C03045" w:rsidRPr="007E772D" w14:paraId="02CA152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EE8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0BF0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C8ED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F885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F70F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C8B8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0.224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1291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1.12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2EF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C03045" w:rsidRPr="007E772D" w14:paraId="49F31FD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93E1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F2EE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68CB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0832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398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4B47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0.156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C955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B2A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58ED3DE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A7B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31D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F52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ED1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BF52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8F53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0.145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5331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53A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C03045" w:rsidRPr="007E772D" w14:paraId="547631D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BF38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A2F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FABF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59A9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88DF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B00E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0.091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EF6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3851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МКМ</w:t>
            </w:r>
          </w:p>
        </w:tc>
      </w:tr>
      <w:tr w:rsidR="00C03045" w:rsidRPr="007E772D" w14:paraId="70F8754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3584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D8A3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BEFD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DDE9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1BAA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3349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4A7F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BBFC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ГМШ</w:t>
            </w:r>
          </w:p>
        </w:tc>
      </w:tr>
      <w:tr w:rsidR="00C03045" w:rsidRPr="007E772D" w14:paraId="7A3C76A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9068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C57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6C6D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798C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DC7C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5753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0.777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E454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3.89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472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1114FBC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16DF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564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DB6D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B88C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B291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509D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646F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1.48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CE90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6FFBAFB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BBE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FCAD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474B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F55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248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6E69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93AA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16.48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CB01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ВЛЦ</w:t>
            </w:r>
          </w:p>
        </w:tc>
      </w:tr>
      <w:tr w:rsidR="00C03045" w:rsidRPr="007E772D" w14:paraId="25E076B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06E5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529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AEC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6928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0AD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CFEE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1.804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B47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9.02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679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ГМШ</w:t>
            </w:r>
          </w:p>
        </w:tc>
      </w:tr>
      <w:tr w:rsidR="00C03045" w:rsidRPr="007E772D" w14:paraId="2B02258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6508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AFD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B425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D53F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BA3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BF4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2.318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C3F9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11.59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0E08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4EAEBB9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6BC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3221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04D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1BD7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D5C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B2EC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D2C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10.55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C5AA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10372C9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E900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83B0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D57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93F0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448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E4B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67A0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3614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ДМС</w:t>
            </w:r>
          </w:p>
        </w:tc>
      </w:tr>
      <w:tr w:rsidR="00C03045" w:rsidRPr="007E772D" w14:paraId="2CB8406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59FB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D6F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670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FC75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F2E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2BD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1.864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1C47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9.32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BE3A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ЙХИ</w:t>
            </w:r>
          </w:p>
        </w:tc>
      </w:tr>
      <w:tr w:rsidR="00C03045" w:rsidRPr="007E772D" w14:paraId="216AF84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B69A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lastRenderedPageBreak/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0713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47D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C445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5E5D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034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E4E8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6C0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АМК</w:t>
            </w:r>
          </w:p>
        </w:tc>
      </w:tr>
      <w:tr w:rsidR="00C03045" w:rsidRPr="007E772D" w14:paraId="5B6122B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279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384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7E40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2C64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1.376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D0F9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D165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EB7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C2CD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СБХ</w:t>
            </w:r>
          </w:p>
        </w:tc>
      </w:tr>
      <w:tr w:rsidR="00C03045" w:rsidRPr="007E772D" w14:paraId="0710E75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D0AC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2BD9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0597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618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5FB2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FEFA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1.209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A1C1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6.05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51F5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СБВ</w:t>
            </w:r>
          </w:p>
        </w:tc>
      </w:tr>
      <w:tr w:rsidR="00C03045" w:rsidRPr="007E772D" w14:paraId="33093FD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6A83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F98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B75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107B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1BD7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E4A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5.354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5D3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26.77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55C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ПНЗ</w:t>
            </w:r>
          </w:p>
        </w:tc>
      </w:tr>
      <w:tr w:rsidR="00C03045" w:rsidRPr="007E772D" w14:paraId="4EBC18A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3B3B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2305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4A68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4B89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98FE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1989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3.063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770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359E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ПМС</w:t>
            </w:r>
          </w:p>
        </w:tc>
      </w:tr>
      <w:tr w:rsidR="00C03045" w:rsidRPr="007E772D" w14:paraId="7BF4A24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9B7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02A0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9A3F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3140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3B18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E33E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8FC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4.95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2286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ВМЙ и др.</w:t>
            </w:r>
          </w:p>
        </w:tc>
      </w:tr>
      <w:tr w:rsidR="00C03045" w:rsidRPr="007E772D" w14:paraId="19907F2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253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33A5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152B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E80F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702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5B56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DC19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93B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ВСВ и др.</w:t>
            </w:r>
          </w:p>
        </w:tc>
      </w:tr>
      <w:tr w:rsidR="00C03045" w:rsidRPr="007E772D" w14:paraId="52601C3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A9F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4DC8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C742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162A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249A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073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106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4.64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8EBF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2D7C129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8705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B3A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5EE3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03B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A903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A40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0.100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BF34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0E6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СЙС</w:t>
            </w:r>
          </w:p>
        </w:tc>
      </w:tr>
      <w:tr w:rsidR="00C03045" w:rsidRPr="007E772D" w14:paraId="303BBD0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1D9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1FD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AEA4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A0D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7012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354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1.231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F93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6.16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B342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КСД</w:t>
            </w:r>
          </w:p>
        </w:tc>
      </w:tr>
      <w:tr w:rsidR="00C03045" w:rsidRPr="007E772D" w14:paraId="6EF6630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F12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5EB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86E8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417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9D5B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7DF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1.176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FBF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7781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ГМШ</w:t>
            </w:r>
          </w:p>
        </w:tc>
      </w:tr>
      <w:tr w:rsidR="00C03045" w:rsidRPr="007E772D" w14:paraId="6C1EA03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182D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6669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9EC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FF3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6EE0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751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7A68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4.53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B9C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ГМШ</w:t>
            </w:r>
          </w:p>
        </w:tc>
      </w:tr>
      <w:tr w:rsidR="00C03045" w:rsidRPr="007E772D" w14:paraId="47E8245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5BBD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4212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91E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2B1B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971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083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0.867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3C62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4.34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6C5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ДШГ</w:t>
            </w:r>
          </w:p>
        </w:tc>
      </w:tr>
      <w:tr w:rsidR="00C03045" w:rsidRPr="007E772D" w14:paraId="01DC307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736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9B4F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F1B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F8BF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93C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756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0.536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154B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2.68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CC2D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7CDD7B2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CF8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96F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21B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9DBF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806E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D3E3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8564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22E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5ED9ABA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B2F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937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F90A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CA8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B28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4CB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08D1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1.48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2134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321C95F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A4B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BE6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43E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082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ACEF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33EB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0.130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9A98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A737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1F3E19F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2EB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5A04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37A3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4A4C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2A92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134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2.543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0035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12.71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DA0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КСД</w:t>
            </w:r>
          </w:p>
        </w:tc>
      </w:tr>
      <w:tr w:rsidR="00C03045" w:rsidRPr="007E772D" w14:paraId="27C9C1F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79FA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4B1F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C4AF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3BCD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074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F37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1.502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C111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7.51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81E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ГМШ</w:t>
            </w:r>
          </w:p>
        </w:tc>
      </w:tr>
      <w:tr w:rsidR="00C03045" w:rsidRPr="007E772D" w14:paraId="52829D5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31C5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3EA6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3A0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592E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1819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601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0.862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0D4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4.31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1B3F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4CA89B1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B07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6D3E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B56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423B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AB1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807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0.160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E62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0.80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531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ДШГ</w:t>
            </w:r>
          </w:p>
        </w:tc>
      </w:tr>
      <w:tr w:rsidR="00C03045" w:rsidRPr="007E772D" w14:paraId="58738E4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29E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719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C84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2DC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7F88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67A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985A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994F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КСД</w:t>
            </w:r>
          </w:p>
        </w:tc>
      </w:tr>
      <w:tr w:rsidR="00C03045" w:rsidRPr="007E772D" w14:paraId="478A548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661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49C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485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B4FB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E183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2DB2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F433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23DD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ТАГ</w:t>
            </w:r>
          </w:p>
        </w:tc>
      </w:tr>
      <w:tr w:rsidR="00C03045" w:rsidRPr="007E772D" w14:paraId="3223032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A154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E91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112D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BD8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18.973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195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A4E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56.521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5769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282.60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32C2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03045" w:rsidRPr="007E772D" w14:paraId="4734B62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CE7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CEEA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B9C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C8B5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B75E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625C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9.881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368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49.40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92B0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ИГИ</w:t>
            </w:r>
          </w:p>
        </w:tc>
      </w:tr>
      <w:tr w:rsidR="00C03045" w:rsidRPr="007E772D" w14:paraId="6A55DB2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D1E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7E7A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E5A8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34E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4.413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78C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2535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5196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BC0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ЙХИ</w:t>
            </w:r>
          </w:p>
        </w:tc>
      </w:tr>
      <w:tr w:rsidR="00C03045" w:rsidRPr="007E772D" w14:paraId="58E5589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5DB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A511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6BE6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3020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3.940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0CDF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B0C6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856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834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C03045" w:rsidRPr="007E772D" w14:paraId="6BE98DF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3867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9A0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FD37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F99A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5677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F1FF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3.538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B0B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17.69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7FC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БМК</w:t>
            </w:r>
          </w:p>
        </w:tc>
      </w:tr>
      <w:tr w:rsidR="00C03045" w:rsidRPr="007E772D" w14:paraId="672EE24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84B8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6F56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2400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EEF7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54E3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697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99A8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A738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ВСХ</w:t>
            </w:r>
          </w:p>
        </w:tc>
      </w:tr>
      <w:tr w:rsidR="00C03045" w:rsidRPr="007E772D" w14:paraId="78BEC66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A93C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4340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CB83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5429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7B4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BEE7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75F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40A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ПНЗ</w:t>
            </w:r>
          </w:p>
        </w:tc>
      </w:tr>
      <w:tr w:rsidR="00C03045" w:rsidRPr="007E772D" w14:paraId="059B4BD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F8E0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9812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BCB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0035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C7B2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CF4C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8962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4E75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ПВГ</w:t>
            </w:r>
          </w:p>
        </w:tc>
      </w:tr>
      <w:tr w:rsidR="00C03045" w:rsidRPr="007E772D" w14:paraId="61F2F1E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97E8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6D6F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142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D5B9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0429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884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5CDA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F9A6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ОБХ</w:t>
            </w:r>
          </w:p>
        </w:tc>
      </w:tr>
      <w:tr w:rsidR="00C03045" w:rsidRPr="007E772D" w14:paraId="7AD87E7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703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4DA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83D6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79F5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86BB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89A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B1C1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1ECD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НВХ</w:t>
            </w:r>
          </w:p>
        </w:tc>
      </w:tr>
      <w:tr w:rsidR="00C03045" w:rsidRPr="007E772D" w14:paraId="5411BA3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8DDE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5706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72EC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AB4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7B6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EDF8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1CB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84D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C03045" w:rsidRPr="007E772D" w14:paraId="76D6556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0956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0AC0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506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7E0B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3F0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E428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1.281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C43F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8104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ЕЛХ</w:t>
            </w:r>
          </w:p>
        </w:tc>
      </w:tr>
      <w:tr w:rsidR="00C03045" w:rsidRPr="007E772D" w14:paraId="6C8E78A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64A6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FFA2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C634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8EB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EA9F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B4AD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1DE9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3FB5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СБХ</w:t>
            </w:r>
          </w:p>
        </w:tc>
      </w:tr>
      <w:tr w:rsidR="00C03045" w:rsidRPr="007E772D" w14:paraId="466E875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740B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9656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3BC2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592D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FE8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432E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1CE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D14A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ППД</w:t>
            </w:r>
          </w:p>
        </w:tc>
      </w:tr>
      <w:tr w:rsidR="00C03045" w:rsidRPr="007E772D" w14:paraId="2B658DF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AD6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CC6B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0BD9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6128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1F3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8046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7.801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E136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39.00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C09E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ЙМК</w:t>
            </w:r>
          </w:p>
        </w:tc>
      </w:tr>
      <w:tr w:rsidR="00C03045" w:rsidRPr="007E772D" w14:paraId="1E7A7EE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3C7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8D9E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D31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435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949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D16A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7.588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A4F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37.94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BA8E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ЙМК</w:t>
            </w:r>
          </w:p>
        </w:tc>
      </w:tr>
      <w:tr w:rsidR="00C03045" w:rsidRPr="007E772D" w14:paraId="4077791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3427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A250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A53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ABD2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7C85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D10D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CB9A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B7E4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ТВМ</w:t>
            </w:r>
          </w:p>
        </w:tc>
      </w:tr>
      <w:tr w:rsidR="00C03045" w:rsidRPr="007E772D" w14:paraId="26B191B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DAD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6329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049B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7B59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D19E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661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9E48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29.98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1A5C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ИГИ</w:t>
            </w:r>
          </w:p>
        </w:tc>
      </w:tr>
      <w:tr w:rsidR="00C03045" w:rsidRPr="007E772D" w14:paraId="62D4FCF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106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A273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E3E7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E65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3AB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EF77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4.903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8CA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24.51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C40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ЙМК</w:t>
            </w:r>
          </w:p>
        </w:tc>
      </w:tr>
      <w:tr w:rsidR="00C03045" w:rsidRPr="007E772D" w14:paraId="523B653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8B1B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5D51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C2AD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389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CB9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08CC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4FC7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6432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6050458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7E4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A48D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9A2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216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894C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FDF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773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C9E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МДР</w:t>
            </w:r>
          </w:p>
        </w:tc>
      </w:tr>
      <w:tr w:rsidR="00C03045" w:rsidRPr="007E772D" w14:paraId="2D9B79B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860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9FBA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79BD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19E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D85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65C8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7825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087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ЙХИ</w:t>
            </w:r>
          </w:p>
        </w:tc>
      </w:tr>
      <w:tr w:rsidR="00C03045" w:rsidRPr="007E772D" w14:paraId="52C0416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A0F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69CB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76D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F71B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3.882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9C20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59D3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D784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B81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5129201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914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3ECF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75E2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4F4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22B7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AC9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305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6CED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АМК</w:t>
            </w:r>
          </w:p>
        </w:tc>
      </w:tr>
      <w:tr w:rsidR="00C03045" w:rsidRPr="007E772D" w14:paraId="35BD50D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1B98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629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246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9543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140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1DC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1B08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EA42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76A5DC7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29FD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BF3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9CBB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8155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6EAB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6647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8ECB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F01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C03045" w:rsidRPr="007E772D" w14:paraId="3EAD585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7686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DAAB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AD9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1F3C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1C12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BE74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4A7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A940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C03045" w:rsidRPr="007E772D" w14:paraId="6435D40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2B0E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8BF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911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0A1A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67B2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062C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2.632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99E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13.16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5F9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7A4FABD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4A4E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6216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B77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B35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D349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7B3F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FD12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8083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ПНЗ</w:t>
            </w:r>
          </w:p>
        </w:tc>
      </w:tr>
      <w:tr w:rsidR="00C03045" w:rsidRPr="007E772D" w14:paraId="50D1F17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F9D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AC3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6F74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8FC6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2.278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758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DEDD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A6D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CA4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КБХ</w:t>
            </w:r>
          </w:p>
        </w:tc>
      </w:tr>
      <w:tr w:rsidR="00C03045" w:rsidRPr="007E772D" w14:paraId="7D666BB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860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1CAE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0E12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A26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A4EF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48B9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2.276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CC1C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1DA0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БМК</w:t>
            </w:r>
          </w:p>
        </w:tc>
      </w:tr>
      <w:tr w:rsidR="00C03045" w:rsidRPr="007E772D" w14:paraId="0807F70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EA97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8026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066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1FAD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FC0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964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A13C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9.64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479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МЙС</w:t>
            </w:r>
          </w:p>
        </w:tc>
      </w:tr>
      <w:tr w:rsidR="00C03045" w:rsidRPr="007E772D" w14:paraId="00FBC5D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CBB7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0514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A8EC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3F92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1.868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A21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6C91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C69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78D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КГМ</w:t>
            </w:r>
          </w:p>
        </w:tc>
      </w:tr>
      <w:tr w:rsidR="00C03045" w:rsidRPr="007E772D" w14:paraId="57856C5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24D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0695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7379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D03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1.806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8EA0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60A3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2E8B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6EE0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КГМ</w:t>
            </w:r>
          </w:p>
        </w:tc>
      </w:tr>
      <w:tr w:rsidR="00C03045" w:rsidRPr="007E772D" w14:paraId="00FF54A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90B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0262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3CF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9AE7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1.771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6139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99EC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E2BB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FCE0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СБХ</w:t>
            </w:r>
          </w:p>
        </w:tc>
      </w:tr>
      <w:tr w:rsidR="00C03045" w:rsidRPr="007E772D" w14:paraId="0207CBF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0805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8370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356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04E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DBDD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969F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1.747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379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8.73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83F7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ИГИ</w:t>
            </w:r>
          </w:p>
        </w:tc>
      </w:tr>
      <w:tr w:rsidR="00C03045" w:rsidRPr="007E772D" w14:paraId="1FFE2E1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98A3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9447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569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45F4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8E93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7871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692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C03E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ИАВ и др.</w:t>
            </w:r>
          </w:p>
        </w:tc>
      </w:tr>
      <w:tr w:rsidR="00C03045" w:rsidRPr="007E772D" w14:paraId="1B06BA1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B60F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446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76FE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C86F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1F24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7FA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AA03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106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07D7146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D68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B41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EB0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8E39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F27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128C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62E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1F88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03045" w:rsidRPr="007E772D" w14:paraId="7BD5C79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76FD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A679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405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2F30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33B6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B882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1.420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446C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7.10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BC94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C03045" w:rsidRPr="007E772D" w14:paraId="75B1E70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5DB8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443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353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5F2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9EF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EA6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5D9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2D27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ИСГ</w:t>
            </w:r>
          </w:p>
        </w:tc>
      </w:tr>
      <w:tr w:rsidR="00C03045" w:rsidRPr="007E772D" w14:paraId="710E4C0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95E7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A31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685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D36A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650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9E3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966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706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ИСГ</w:t>
            </w:r>
          </w:p>
        </w:tc>
      </w:tr>
      <w:tr w:rsidR="00C03045" w:rsidRPr="007E772D" w14:paraId="76A0E9C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8815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7A35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19F7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04D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2B3C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8B3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B37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626F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НВХ</w:t>
            </w:r>
          </w:p>
        </w:tc>
      </w:tr>
      <w:tr w:rsidR="00C03045" w:rsidRPr="007E772D" w14:paraId="6D64458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6602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3634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379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98EA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3271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05A1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C83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38A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03045" w:rsidRPr="007E772D" w14:paraId="256DD7A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D25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1671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BFFB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D27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90EA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372C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1.035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74E4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5.17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1E7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СГТ</w:t>
            </w:r>
          </w:p>
        </w:tc>
      </w:tr>
      <w:tr w:rsidR="00C03045" w:rsidRPr="007E772D" w14:paraId="2D159EC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7E24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0ED9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6FF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8BCA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A92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838A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141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AAE8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КБХ</w:t>
            </w:r>
          </w:p>
        </w:tc>
      </w:tr>
      <w:tr w:rsidR="00C03045" w:rsidRPr="007E772D" w14:paraId="65CBB53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8DA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013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7A0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BF09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AEC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1D5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C5B7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10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МКМ</w:t>
            </w:r>
          </w:p>
        </w:tc>
      </w:tr>
      <w:tr w:rsidR="00C03045" w:rsidRPr="007E772D" w14:paraId="309F129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3BFC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1AD2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CAC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9E40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EB2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FE66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7DB4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366E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СБХ</w:t>
            </w:r>
          </w:p>
        </w:tc>
      </w:tr>
      <w:tr w:rsidR="00C03045" w:rsidRPr="007E772D" w14:paraId="2C2B2CA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91B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10A3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2E0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481E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98E9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ECA9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F812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AEE7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ОБХ</w:t>
            </w:r>
          </w:p>
        </w:tc>
      </w:tr>
      <w:tr w:rsidR="00C03045" w:rsidRPr="007E772D" w14:paraId="6A2FCA7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C482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8B8F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CA96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CC8A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AE4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2169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9FF1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CEE5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50A456A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7B2D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4B9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047F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506B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FD20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A3DD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2A03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952A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ППД</w:t>
            </w:r>
          </w:p>
        </w:tc>
      </w:tr>
      <w:tr w:rsidR="00C03045" w:rsidRPr="007E772D" w14:paraId="058200D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D7F9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58B4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D8D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06A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5B2E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DCB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7BB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A0F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АКМ</w:t>
            </w:r>
          </w:p>
        </w:tc>
      </w:tr>
      <w:tr w:rsidR="00C03045" w:rsidRPr="007E772D" w14:paraId="0415F7B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626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5197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E01D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A07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0.756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BA4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F127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3E2E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48D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C03045" w:rsidRPr="007E772D" w14:paraId="0CC5684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E1FC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5AA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9744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E096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0.713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A9C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B8D6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C179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0A7E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2D4F721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DA00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187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1B0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4C7A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C187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3CC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0.619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29FB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3.09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611A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ФМА</w:t>
            </w:r>
          </w:p>
        </w:tc>
      </w:tr>
      <w:tr w:rsidR="00C03045" w:rsidRPr="007E772D" w14:paraId="7B998B2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952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040B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F4A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DD08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5E26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B399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D74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D3A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C03045" w:rsidRPr="007E772D" w14:paraId="674A259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C246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E01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0E3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B88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F19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3BA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79A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B15A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03045" w:rsidRPr="007E772D" w14:paraId="1FFDB5D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028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1AE1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0EA5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B161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AA42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850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21A6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C7D3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ВСВ и др.</w:t>
            </w:r>
          </w:p>
        </w:tc>
      </w:tr>
      <w:tr w:rsidR="00C03045" w:rsidRPr="007E772D" w14:paraId="4A3DE3C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5349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090D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1D3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B6DE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341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7B9B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D3B8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0DE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ДМА</w:t>
            </w:r>
          </w:p>
        </w:tc>
      </w:tr>
      <w:tr w:rsidR="00C03045" w:rsidRPr="007E772D" w14:paraId="6A1F9EF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94C4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0E0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2B6F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0FF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434E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DFA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0.385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CFB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B82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МТВ</w:t>
            </w:r>
          </w:p>
        </w:tc>
      </w:tr>
      <w:tr w:rsidR="00C03045" w:rsidRPr="007E772D" w14:paraId="5FE5E8D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380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AA72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C6A7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C965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07C4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C35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84E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E5B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ЙХИ</w:t>
            </w:r>
          </w:p>
        </w:tc>
      </w:tr>
      <w:tr w:rsidR="00C03045" w:rsidRPr="007E772D" w14:paraId="0228ACB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374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7E3A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62C3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B98E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54B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5C49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0.209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32DD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1.04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192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ЯВГ</w:t>
            </w:r>
          </w:p>
        </w:tc>
      </w:tr>
      <w:tr w:rsidR="00C03045" w:rsidRPr="007E772D" w14:paraId="5ACD3EC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5D85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8895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9F7B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1264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598B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00C5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10.746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6C62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53.73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D21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36AEF55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ED5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D9A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2535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3701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0138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8D39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B1E2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FA7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C03045" w:rsidRPr="007E772D" w14:paraId="08AA608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74F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402E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118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2A24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97E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9F5B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482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E811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398020F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64F2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817F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B1A9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7185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7.715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DE8D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A907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60C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7F64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ВСХ</w:t>
            </w:r>
          </w:p>
        </w:tc>
      </w:tr>
      <w:tr w:rsidR="00C03045" w:rsidRPr="007E772D" w14:paraId="7DA222E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C8FE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935E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6E1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EFC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7.690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1027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76A0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AE17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75DB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ТАГ</w:t>
            </w:r>
          </w:p>
        </w:tc>
      </w:tr>
      <w:tr w:rsidR="00C03045" w:rsidRPr="007E772D" w14:paraId="31E7BD5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122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4209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23E5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E0CA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96C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86CB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07FC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3BFF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ВСХ</w:t>
            </w:r>
          </w:p>
        </w:tc>
      </w:tr>
      <w:tr w:rsidR="00C03045" w:rsidRPr="007E772D" w14:paraId="643EF78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8B52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AC2F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5FB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AACC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352F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3A8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2C30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0C83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C03045" w:rsidRPr="007E772D" w14:paraId="5B6A67F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A92F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4EBE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B56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7262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FFD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1E64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5.471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CB7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27.36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1CE7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ПМС</w:t>
            </w:r>
          </w:p>
        </w:tc>
      </w:tr>
      <w:tr w:rsidR="00C03045" w:rsidRPr="007E772D" w14:paraId="48532EB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4876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AD4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4564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EC5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0F6F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F6B3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14F7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245F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599B991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3BA0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3B9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022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5F5C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1C21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F78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CC34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D35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10D1CC4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BDA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A124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B12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04AA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DBAD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4DA6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AE87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541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ДШГ</w:t>
            </w:r>
          </w:p>
        </w:tc>
      </w:tr>
      <w:tr w:rsidR="00C03045" w:rsidRPr="007E772D" w14:paraId="5FD98C3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65DF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094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C86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16A5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A403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F1E7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4.954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02E1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24.77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616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СГТ</w:t>
            </w:r>
          </w:p>
        </w:tc>
      </w:tr>
      <w:tr w:rsidR="00C03045" w:rsidRPr="007E772D" w14:paraId="2680AD5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5BE5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4536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0153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AE2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4.774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AD98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856A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219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882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СЙС</w:t>
            </w:r>
          </w:p>
        </w:tc>
      </w:tr>
      <w:tr w:rsidR="00C03045" w:rsidRPr="007E772D" w14:paraId="3DEA7CF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60A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1C6C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2A2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0A79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A5AA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533E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5005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A87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КСД</w:t>
            </w:r>
          </w:p>
        </w:tc>
      </w:tr>
      <w:tr w:rsidR="00C03045" w:rsidRPr="007E772D" w14:paraId="4115D98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939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34D9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47D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8740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73AF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E89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4.528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6FC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22.64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B38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2438D08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6F41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E433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44A9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EB85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2832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F173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4.369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A3F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21.85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58C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ИКС</w:t>
            </w:r>
          </w:p>
        </w:tc>
      </w:tr>
      <w:tr w:rsidR="00C03045" w:rsidRPr="007E772D" w14:paraId="25B99CB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53F0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F19C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BB5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B75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85F3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A2C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4C00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7E8C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ИКС</w:t>
            </w:r>
          </w:p>
        </w:tc>
      </w:tr>
      <w:tr w:rsidR="00C03045" w:rsidRPr="007E772D" w14:paraId="34DB9A7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D04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39F2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DF3A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884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CF0A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98B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268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06F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ТВМ</w:t>
            </w:r>
          </w:p>
        </w:tc>
      </w:tr>
      <w:tr w:rsidR="00C03045" w:rsidRPr="007E772D" w14:paraId="53BE9F4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1F4B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4F0E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9EB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F13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1EC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F0D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C87C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0A45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ДМА</w:t>
            </w:r>
          </w:p>
        </w:tc>
      </w:tr>
      <w:tr w:rsidR="00C03045" w:rsidRPr="007E772D" w14:paraId="0C6BE4F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0A3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0679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2EB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765D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ACB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A60F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3.643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7048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18.22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5813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C03045" w:rsidRPr="007E772D" w14:paraId="164DCF1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BAF7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7835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62D9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EFDC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3.313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A76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33FD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5DB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14C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ДШГ</w:t>
            </w:r>
          </w:p>
        </w:tc>
      </w:tr>
      <w:tr w:rsidR="00C03045" w:rsidRPr="007E772D" w14:paraId="61C74DA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F33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53C7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D0EB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AAE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A5A1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FADC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986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631F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МВГ и др.</w:t>
            </w:r>
          </w:p>
        </w:tc>
      </w:tr>
      <w:tr w:rsidR="00C03045" w:rsidRPr="007E772D" w14:paraId="139B80D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B151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45B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725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41C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0022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0912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C60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DF8B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АМС</w:t>
            </w:r>
          </w:p>
        </w:tc>
      </w:tr>
      <w:tr w:rsidR="00C03045" w:rsidRPr="007E772D" w14:paraId="577DF6A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B65D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ED4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890A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322D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BDAA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04F5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0EDF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5CE0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C03045" w:rsidRPr="007E772D" w14:paraId="1CD2131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D28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07E9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6A12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15E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2602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0B2C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775F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5D1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62333C4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3A07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EDA4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8BDB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3133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4D08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01FF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6E9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D124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СМШ</w:t>
            </w:r>
          </w:p>
        </w:tc>
      </w:tr>
      <w:tr w:rsidR="00C03045" w:rsidRPr="007E772D" w14:paraId="08EA113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D689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2EE3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930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F245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2B93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813B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9888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6B71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ЙХИ</w:t>
            </w:r>
          </w:p>
        </w:tc>
      </w:tr>
      <w:tr w:rsidR="00C03045" w:rsidRPr="007E772D" w14:paraId="11906C4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274F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E24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333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A914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522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64ED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2.961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B84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14.81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6AF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C03045" w:rsidRPr="007E772D" w14:paraId="603E81D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7907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D7AC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ACBA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480F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2.883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46AC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064F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D9B4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A43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C03045" w:rsidRPr="007E772D" w14:paraId="184CF25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7CC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7C69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934B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919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2200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2B5B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1B77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7705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ОБХ</w:t>
            </w:r>
          </w:p>
        </w:tc>
      </w:tr>
      <w:tr w:rsidR="00C03045" w:rsidRPr="007E772D" w14:paraId="2C96372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8B4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5F58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870D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CCDA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2.581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B58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30A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FC04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16C5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ДМС</w:t>
            </w:r>
          </w:p>
        </w:tc>
      </w:tr>
      <w:tr w:rsidR="00C03045" w:rsidRPr="007E772D" w14:paraId="3166660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D813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31C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5E8E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4B15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55FF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FEB5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423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7370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ФМА</w:t>
            </w:r>
          </w:p>
        </w:tc>
      </w:tr>
      <w:tr w:rsidR="00C03045" w:rsidRPr="007E772D" w14:paraId="5EA5DB1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5D32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204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E84C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7FC5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864B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D2C9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4110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DAB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ГМЙ</w:t>
            </w:r>
          </w:p>
        </w:tc>
      </w:tr>
      <w:tr w:rsidR="00C03045" w:rsidRPr="007E772D" w14:paraId="55B5EF3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259C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B9E2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037F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F85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33A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7F28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FCFA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F074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ППА</w:t>
            </w:r>
          </w:p>
        </w:tc>
      </w:tr>
      <w:tr w:rsidR="00C03045" w:rsidRPr="007E772D" w14:paraId="27FC4E4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666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E5C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4096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8F45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315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45D4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B126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9.68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E00A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ЕЛХ</w:t>
            </w:r>
          </w:p>
        </w:tc>
      </w:tr>
      <w:tr w:rsidR="00C03045" w:rsidRPr="007E772D" w14:paraId="6F5348A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3CF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9C6C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B27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B62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B274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F37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1.791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64A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8.96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1B40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МШГ</w:t>
            </w:r>
          </w:p>
        </w:tc>
      </w:tr>
      <w:tr w:rsidR="00C03045" w:rsidRPr="007E772D" w14:paraId="275E443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6202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C66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545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145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65C0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667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DCDA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8241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03045" w:rsidRPr="007E772D" w14:paraId="0275D7F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B464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4AF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A859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3FD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C079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C23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FDC6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6688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655CE74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B0A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0ABA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6DE5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CAF4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D4AC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A842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D313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63C1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ССД</w:t>
            </w:r>
          </w:p>
        </w:tc>
      </w:tr>
      <w:tr w:rsidR="00C03045" w:rsidRPr="007E772D" w14:paraId="553D872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222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DBFE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8B5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57D6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974B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EB0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49E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345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2D908BF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5AA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3E18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F0A4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9F54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4449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848D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F67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6FC7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КГМ</w:t>
            </w:r>
          </w:p>
        </w:tc>
      </w:tr>
      <w:tr w:rsidR="00C03045" w:rsidRPr="007E772D" w14:paraId="37C31E5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7678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BF1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CCDF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55C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A1FA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C13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6D89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F642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03045" w:rsidRPr="007E772D" w14:paraId="53FD822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EC8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227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EF03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143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0B5D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D404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742E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555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ДМС</w:t>
            </w:r>
          </w:p>
        </w:tc>
      </w:tr>
      <w:tr w:rsidR="00C03045" w:rsidRPr="007E772D" w14:paraId="1E24B43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753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0478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5633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CB0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B49A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55E9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B89C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22C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ВСХ</w:t>
            </w:r>
          </w:p>
        </w:tc>
      </w:tr>
      <w:tr w:rsidR="00C03045" w:rsidRPr="007E772D" w14:paraId="553CBC6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2E9D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0BB1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7064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7AB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920F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2F74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5B99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EE1E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ДМС</w:t>
            </w:r>
          </w:p>
        </w:tc>
      </w:tr>
      <w:tr w:rsidR="00C03045" w:rsidRPr="007E772D" w14:paraId="374583E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557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7E6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DAD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F547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888D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757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68CD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5031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03045" w:rsidRPr="007E772D" w14:paraId="191D7A5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1B4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815D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B58D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BECE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24.375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B0CC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5884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AEEA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260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ПНЗ</w:t>
            </w:r>
          </w:p>
        </w:tc>
      </w:tr>
      <w:tr w:rsidR="00C03045" w:rsidRPr="007E772D" w14:paraId="09C2ACF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B64F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C961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6EC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AF76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12EB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9DA3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5C24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BFF0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ТАГ</w:t>
            </w:r>
          </w:p>
        </w:tc>
      </w:tr>
      <w:tr w:rsidR="00C03045" w:rsidRPr="007E772D" w14:paraId="47B540A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182C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1DA7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7C5F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2D6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2F5B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9A02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5.995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30D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29.98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9A8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ЙМК</w:t>
            </w:r>
          </w:p>
        </w:tc>
      </w:tr>
      <w:tr w:rsidR="00C03045" w:rsidRPr="007E772D" w14:paraId="551426C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F4A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12AF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9D67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473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06B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E238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5.100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6BAC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25.50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752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23A98E8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F8D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1B4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8DEF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E893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34F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EDF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614D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9C64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ППА</w:t>
            </w:r>
          </w:p>
        </w:tc>
      </w:tr>
      <w:tr w:rsidR="00C03045" w:rsidRPr="007E772D" w14:paraId="616CF65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CC1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A447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282C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08A9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1FC2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345A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3D73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3E74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ФМА</w:t>
            </w:r>
          </w:p>
        </w:tc>
      </w:tr>
      <w:tr w:rsidR="00C03045" w:rsidRPr="007E772D" w14:paraId="093B02C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28B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07D5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446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5C7B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C03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E44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9164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8B60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ППА</w:t>
            </w:r>
          </w:p>
        </w:tc>
      </w:tr>
      <w:tr w:rsidR="00C03045" w:rsidRPr="007E772D" w14:paraId="0CE89E2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671E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C43B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EC8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AFA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3.415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9736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C82C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279D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8192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АМК</w:t>
            </w:r>
          </w:p>
        </w:tc>
      </w:tr>
      <w:tr w:rsidR="00C03045" w:rsidRPr="007E772D" w14:paraId="134EDCD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7A9C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974A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C6B4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C69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32E8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D337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CDD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021D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1318F6C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A221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B3A0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DFEA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00E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5AAA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FF6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22FB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CD3E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КГМ</w:t>
            </w:r>
          </w:p>
        </w:tc>
      </w:tr>
      <w:tr w:rsidR="00C03045" w:rsidRPr="007E772D" w14:paraId="508B8B8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088F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4111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FE47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C65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2.243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08E2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AC71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46B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C170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ДМА</w:t>
            </w:r>
          </w:p>
        </w:tc>
      </w:tr>
      <w:tr w:rsidR="00C03045" w:rsidRPr="007E772D" w14:paraId="7F56EBB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4B8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9582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8B6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A51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1.892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826C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553F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2641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5FBB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АМК</w:t>
            </w:r>
          </w:p>
        </w:tc>
      </w:tr>
      <w:tr w:rsidR="00C03045" w:rsidRPr="007E772D" w14:paraId="4291BC1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D672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A37E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E72E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9E7C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E509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63B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1.856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6884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9.28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6218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C03045" w:rsidRPr="007E772D" w14:paraId="0B93B85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AB6F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938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8F1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01C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FB08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5167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1.774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AEB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8.87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D6B2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БМК</w:t>
            </w:r>
          </w:p>
        </w:tc>
      </w:tr>
      <w:tr w:rsidR="00C03045" w:rsidRPr="007E772D" w14:paraId="69EF523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2C16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2A5A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996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580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1.709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3D68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8F2A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09CD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DF79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C03045" w:rsidRPr="007E772D" w14:paraId="7F8FA8A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1C7F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16A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2A8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19B2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B191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E57F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1FC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9E6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ИСГ</w:t>
            </w:r>
          </w:p>
        </w:tc>
      </w:tr>
      <w:tr w:rsidR="00C03045" w:rsidRPr="007E772D" w14:paraId="710C4A1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54C2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682C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4D32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47E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7AB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43B9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1.013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FDA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5.06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1A3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1E3C182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417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8726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A26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4F4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6ACE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304F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0.764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227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3.82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AE8A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0ABAB8A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8312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308A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FB3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2AF9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0.506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743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23A9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F4B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911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C03045" w:rsidRPr="007E772D" w14:paraId="323D357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9CEA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9D88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4702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09D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FAF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106A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9075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A6F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5C5D658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800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191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F2E3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D54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87AD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CAA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5ACA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DFC1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СБХ</w:t>
            </w:r>
          </w:p>
        </w:tc>
      </w:tr>
      <w:tr w:rsidR="00C03045" w:rsidRPr="007E772D" w14:paraId="58A76F2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C13E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553E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1630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F977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1BC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67F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368C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86DC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КГМ</w:t>
            </w:r>
          </w:p>
        </w:tc>
      </w:tr>
      <w:tr w:rsidR="00C03045" w:rsidRPr="007E772D" w14:paraId="7EE88BD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0DC4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F5BD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3555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CFB2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D367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EEE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6.581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FA1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32.90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7DCA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C03045" w:rsidRPr="007E772D" w14:paraId="6566BED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9B88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821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54B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BF5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3.686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D854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FB30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364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D26C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ФМА</w:t>
            </w:r>
          </w:p>
        </w:tc>
      </w:tr>
      <w:tr w:rsidR="00C03045" w:rsidRPr="007E772D" w14:paraId="6F44DBB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54B8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F3D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EFD0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ED3A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2.917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BB2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EB2F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538E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5AB9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ДМА</w:t>
            </w:r>
          </w:p>
        </w:tc>
      </w:tr>
      <w:tr w:rsidR="00C03045" w:rsidRPr="007E772D" w14:paraId="09EFA96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D816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A0D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02E9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7FD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7476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A7DB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61D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530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СЙС</w:t>
            </w:r>
          </w:p>
        </w:tc>
      </w:tr>
      <w:tr w:rsidR="00C03045" w:rsidRPr="007E772D" w14:paraId="0477966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2AC2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36F4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083C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B6D4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C72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2D89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1.202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CF8A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6.01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BA4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ЯВГ</w:t>
            </w:r>
          </w:p>
        </w:tc>
      </w:tr>
      <w:tr w:rsidR="00C03045" w:rsidRPr="007E772D" w14:paraId="57A11A46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14DF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8320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40CC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B577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7E91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513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4BA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68C4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ПВГ</w:t>
            </w:r>
          </w:p>
        </w:tc>
      </w:tr>
      <w:tr w:rsidR="00C03045" w:rsidRPr="007E772D" w14:paraId="14D358C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9C12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4BB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1D8D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93C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1872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BBC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A8F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6512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03045" w:rsidRPr="007E772D" w14:paraId="32DD36B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0779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8E4C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C6E2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962F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697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B96C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3040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EC7A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0112113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8F2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8572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41ED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067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190A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7B9A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9103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090D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54F8C80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AC43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75BE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CDEE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F43F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E45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DBFA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E2E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A277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АКМ</w:t>
            </w:r>
          </w:p>
        </w:tc>
      </w:tr>
      <w:tr w:rsidR="00C03045" w:rsidRPr="007E772D" w14:paraId="26BF802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DF58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11F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2E0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975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5.380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BC1F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C94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D54D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DDE2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ССД</w:t>
            </w:r>
          </w:p>
        </w:tc>
      </w:tr>
      <w:tr w:rsidR="00C03045" w:rsidRPr="007E772D" w14:paraId="7668669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3AB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9312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0BF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5D8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8800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3B32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CC49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FDF5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ЙХИ</w:t>
            </w:r>
          </w:p>
        </w:tc>
      </w:tr>
      <w:tr w:rsidR="00C03045" w:rsidRPr="007E772D" w14:paraId="4289C95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3D7F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FF7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3868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DE8C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6EE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AB18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2.812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855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14.06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EBC4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ЙМК</w:t>
            </w:r>
          </w:p>
        </w:tc>
      </w:tr>
      <w:tr w:rsidR="00C03045" w:rsidRPr="007E772D" w14:paraId="67BD675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D9E0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4CF8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97AF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EBC7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18C5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258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DC1B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E7FE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БСД</w:t>
            </w:r>
          </w:p>
        </w:tc>
      </w:tr>
      <w:tr w:rsidR="00C03045" w:rsidRPr="007E772D" w14:paraId="3C6E274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2EED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2883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FE64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295F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F68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3DB3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E5C1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EFF2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C03045" w:rsidRPr="007E772D" w14:paraId="6F8D5BF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568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B0FB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7D4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0A86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8A79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3477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89B6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DD6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6B6535C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D93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CC8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BBB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4830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45E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D04D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2.203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0CD9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11.01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C910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БМК</w:t>
            </w:r>
          </w:p>
        </w:tc>
      </w:tr>
      <w:tr w:rsidR="00C03045" w:rsidRPr="007E772D" w14:paraId="61B5B9E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BF00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3F7F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C73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28A3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D094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952C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8F39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6696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КГМ</w:t>
            </w:r>
          </w:p>
        </w:tc>
      </w:tr>
      <w:tr w:rsidR="00C03045" w:rsidRPr="007E772D" w14:paraId="76CBD13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9C2F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839D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0DA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7E77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84C2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F22C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1.468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705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7.34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C00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БМК</w:t>
            </w:r>
          </w:p>
        </w:tc>
      </w:tr>
      <w:tr w:rsidR="00C03045" w:rsidRPr="007E772D" w14:paraId="79E12DD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6E0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E83A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C8B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87EE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8A60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6330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0A7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A95C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ПНЗ</w:t>
            </w:r>
          </w:p>
        </w:tc>
      </w:tr>
      <w:tr w:rsidR="00C03045" w:rsidRPr="007E772D" w14:paraId="756AEED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95C1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DB7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522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8F8B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A8DE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28F5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1CD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4F3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ВСХ</w:t>
            </w:r>
          </w:p>
        </w:tc>
      </w:tr>
      <w:tr w:rsidR="00C03045" w:rsidRPr="007E772D" w14:paraId="689ACB8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9C4B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C57D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328F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6DB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191E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82B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931F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E533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C03045" w:rsidRPr="007E772D" w14:paraId="4BED455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DF6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9540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95DA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A594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0.531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F1C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19D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2922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CBB6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ТВМ</w:t>
            </w:r>
          </w:p>
        </w:tc>
      </w:tr>
      <w:tr w:rsidR="00C03045" w:rsidRPr="007E772D" w14:paraId="676DDF0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9F0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C882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0ABD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C54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B61A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EF83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57C6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218C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КГМ</w:t>
            </w:r>
          </w:p>
        </w:tc>
      </w:tr>
      <w:tr w:rsidR="00C03045" w:rsidRPr="007E772D" w14:paraId="4E1D151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169E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9A2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28CE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351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9A8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2BD1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0.244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C837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1.22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BD5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ЕЛХ</w:t>
            </w:r>
          </w:p>
        </w:tc>
      </w:tr>
      <w:tr w:rsidR="00C03045" w:rsidRPr="007E772D" w14:paraId="063A29F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F81C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288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6F05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E2FA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757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A87C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7446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88B0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ПВГ</w:t>
            </w:r>
          </w:p>
        </w:tc>
      </w:tr>
      <w:tr w:rsidR="00C03045" w:rsidRPr="007E772D" w14:paraId="5462AE6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8B8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77D8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755B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06C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E6F1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8BF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13B5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EE84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1A06F41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AB7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67D5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40DC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0B5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CEA4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514F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0.121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230D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915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ЙМК</w:t>
            </w:r>
          </w:p>
        </w:tc>
      </w:tr>
      <w:tr w:rsidR="00C03045" w:rsidRPr="007E772D" w14:paraId="4C65892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E46B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B64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6697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851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B88D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DDCE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13FB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75F7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ЙХИ</w:t>
            </w:r>
          </w:p>
        </w:tc>
      </w:tr>
      <w:tr w:rsidR="00C03045" w:rsidRPr="007E772D" w14:paraId="21D7E00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C91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ED17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61C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30B8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320.187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EDA7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F00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132.729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2259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663.64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8685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03045" w:rsidRPr="007E772D" w14:paraId="676E313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AEB4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lastRenderedPageBreak/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1B2A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E933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399A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B47C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CA30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2.237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673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11.18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C30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ЯВГ</w:t>
            </w:r>
          </w:p>
        </w:tc>
      </w:tr>
      <w:tr w:rsidR="00C03045" w:rsidRPr="007E772D" w14:paraId="7F3487A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391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E535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0554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527E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823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97A6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9256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9.81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C701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ИКС</w:t>
            </w:r>
          </w:p>
        </w:tc>
      </w:tr>
      <w:tr w:rsidR="00C03045" w:rsidRPr="007E772D" w14:paraId="5955CEC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604F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8463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AED2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8889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E0FF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7F0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B2E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6786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ПВГ</w:t>
            </w:r>
          </w:p>
        </w:tc>
      </w:tr>
      <w:tr w:rsidR="00C03045" w:rsidRPr="007E772D" w14:paraId="0310387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972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DF8B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ACFC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2F77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B69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0418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F2DC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D66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АКМ</w:t>
            </w:r>
          </w:p>
        </w:tc>
      </w:tr>
      <w:tr w:rsidR="00C03045" w:rsidRPr="007E772D" w14:paraId="66CF813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3746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4F28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8F9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7FF1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1BE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A37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CC0A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712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C03045" w:rsidRPr="007E772D" w14:paraId="17EC98E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C317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31F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D76C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353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771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05A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13.577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127F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67.88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7664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5C8DA12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386B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4641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17E8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F102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8.529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A7FB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2F62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B4D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54AA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ПНЗ</w:t>
            </w:r>
          </w:p>
        </w:tc>
      </w:tr>
      <w:tr w:rsidR="00C03045" w:rsidRPr="007E772D" w14:paraId="68235EC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CA07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42D9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62D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C09A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A31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CA24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7.073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A892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35.36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CBE0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C03045" w:rsidRPr="007E772D" w14:paraId="33B2DD6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897C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41ED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0CF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75D3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0B9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2539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C953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5AAB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ЯАВ</w:t>
            </w:r>
          </w:p>
        </w:tc>
      </w:tr>
      <w:tr w:rsidR="00C03045" w:rsidRPr="007E772D" w14:paraId="54D3B882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3ED9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D9B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2F10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5093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F1F8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95FD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4.838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DFD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24.19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23FB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ЙМК</w:t>
            </w:r>
          </w:p>
        </w:tc>
      </w:tr>
      <w:tr w:rsidR="00C03045" w:rsidRPr="007E772D" w14:paraId="7C92AC7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A295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FFD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5CD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0BA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DC01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E623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971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B80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5EBB5D2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0814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BF4B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87A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CC4C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57D0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9551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3644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B8FD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ИСГ</w:t>
            </w:r>
          </w:p>
        </w:tc>
      </w:tr>
      <w:tr w:rsidR="00C03045" w:rsidRPr="007E772D" w14:paraId="2E23CEE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1F77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F569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9A7D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893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CE93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C697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66B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9DB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ЙХИ</w:t>
            </w:r>
          </w:p>
        </w:tc>
      </w:tr>
      <w:tr w:rsidR="00C03045" w:rsidRPr="007E772D" w14:paraId="18D70E0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4464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A23D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E7C9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FC77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3E2B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C7E8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021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92E6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C03045" w:rsidRPr="007E772D" w14:paraId="3271C60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2C54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6928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104B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DA92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E44F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943E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EABE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6164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СБХ</w:t>
            </w:r>
          </w:p>
        </w:tc>
      </w:tr>
      <w:tr w:rsidR="00C03045" w:rsidRPr="007E772D" w14:paraId="63FA06D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7271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3F6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44F1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BD15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BE81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3147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410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392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03045" w:rsidRPr="007E772D" w14:paraId="3EE0B20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6056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94F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325F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55AE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C999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D41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2.899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8BA9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14.49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9D65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C03045" w:rsidRPr="007E772D" w14:paraId="6634A14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9A78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BE3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8AFA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6E76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7C5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9B86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2.786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431F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13.93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DB5C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ФМА</w:t>
            </w:r>
          </w:p>
        </w:tc>
      </w:tr>
      <w:tr w:rsidR="00C03045" w:rsidRPr="007E772D" w14:paraId="585CFDA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D4F1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09E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B7F3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D4A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1E7A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18B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2.665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EDF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13.33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11D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СГТ</w:t>
            </w:r>
          </w:p>
        </w:tc>
      </w:tr>
      <w:tr w:rsidR="00C03045" w:rsidRPr="007E772D" w14:paraId="6AD7753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B56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0B93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D546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D09A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2.622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92C8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D380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BB60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398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75FD321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8575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B33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2EF3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EE0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297D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8129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CD0A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DE60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ДМА</w:t>
            </w:r>
          </w:p>
        </w:tc>
      </w:tr>
      <w:tr w:rsidR="00C03045" w:rsidRPr="007E772D" w14:paraId="05D240E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87D0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061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00F4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6B24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2B41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4F10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FD60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3FDF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МКМ</w:t>
            </w:r>
          </w:p>
        </w:tc>
      </w:tr>
      <w:tr w:rsidR="00C03045" w:rsidRPr="007E772D" w14:paraId="179E9DEC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0876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852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442C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32F7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12AF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A49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54E1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1719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ИСГ</w:t>
            </w:r>
          </w:p>
        </w:tc>
      </w:tr>
      <w:tr w:rsidR="00C03045" w:rsidRPr="007E772D" w14:paraId="081CE69D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D1C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7F6C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2797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9E5C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FE0C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EE6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126F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0B2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ДМА</w:t>
            </w:r>
          </w:p>
        </w:tc>
      </w:tr>
      <w:tr w:rsidR="00C03045" w:rsidRPr="007E772D" w14:paraId="0F80183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7C8B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CBAE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9F0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86EC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E3CC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D930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D4D8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9.67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313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ВСВ и др.</w:t>
            </w:r>
          </w:p>
        </w:tc>
      </w:tr>
      <w:tr w:rsidR="00C03045" w:rsidRPr="007E772D" w14:paraId="636D85E9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D6A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AEC9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30B3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2E75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200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8A7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DA20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CBA2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ЙХИ</w:t>
            </w:r>
          </w:p>
        </w:tc>
      </w:tr>
      <w:tr w:rsidR="00C03045" w:rsidRPr="007E772D" w14:paraId="35AF57B0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73A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C07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54D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04B3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1553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F049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1.534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FADA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7.67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5E49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ЯВГ</w:t>
            </w:r>
          </w:p>
        </w:tc>
      </w:tr>
      <w:tr w:rsidR="00C03045" w:rsidRPr="007E772D" w14:paraId="5D8EEA8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3C4E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5436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6D74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E70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EBB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CAD2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B3EE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820C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C03045" w:rsidRPr="007E772D" w14:paraId="789EBC1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834A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7DA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394E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49EA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7A87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5B1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5820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AA52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03045" w:rsidRPr="007E772D" w14:paraId="2BB81CFE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34A1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D94E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5CE8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04F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E9D9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12EC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B8E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6B20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ВСХ</w:t>
            </w:r>
          </w:p>
        </w:tc>
      </w:tr>
      <w:tr w:rsidR="00C03045" w:rsidRPr="007E772D" w14:paraId="3672F86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D186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F443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8254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A087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31BD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ED3F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0.973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605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4.86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BE16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4E7ECEF3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01B9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EAAE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FF56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5555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0.262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6DE6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F681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A18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9535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КГМ</w:t>
            </w:r>
          </w:p>
        </w:tc>
      </w:tr>
      <w:tr w:rsidR="00C03045" w:rsidRPr="007E772D" w14:paraId="6168FD38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62FC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37D3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6BEE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698A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7.263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B3EB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2030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A990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E777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C03045" w:rsidRPr="007E772D" w14:paraId="7B19648F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73F0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91E9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88D0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657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ABC6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ADBC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7.027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DBCF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35.14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6B2E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677A815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3C7B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0DA5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5444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9174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E130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D85B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6.824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F3C2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34.12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2B3D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ВЦД</w:t>
            </w:r>
          </w:p>
        </w:tc>
      </w:tr>
      <w:tr w:rsidR="00C03045" w:rsidRPr="007E772D" w14:paraId="7C75D51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FF96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0FE9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332C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FF34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4D5B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7AF0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4.790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2D9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23.95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110F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ЯВГ</w:t>
            </w:r>
          </w:p>
        </w:tc>
      </w:tr>
      <w:tr w:rsidR="00C03045" w:rsidRPr="007E772D" w14:paraId="781DD7A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C8DA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2FF6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E0EE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E9C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3.358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9045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77F3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7B75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09E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C03045" w:rsidRPr="007E772D" w14:paraId="6072A8B5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69D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25DA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ED4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A819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9A6C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06AA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939D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D333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C03045" w:rsidRPr="007E772D" w14:paraId="728469DB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F1EE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0E35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DC078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D82D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1B511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C3F2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F2C8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D33A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МГТ</w:t>
            </w:r>
          </w:p>
        </w:tc>
      </w:tr>
      <w:tr w:rsidR="00C03045" w:rsidRPr="007E772D" w14:paraId="43AB1C87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DF9F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C0E7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4B85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1914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FA4F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96756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E178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93BE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СЙС</w:t>
            </w:r>
          </w:p>
        </w:tc>
      </w:tr>
      <w:tr w:rsidR="00C03045" w:rsidRPr="007E772D" w14:paraId="69926A44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22F3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98E4C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4BA1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5202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FAA2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E505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BD9DE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1D417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ДМС</w:t>
            </w:r>
          </w:p>
        </w:tc>
      </w:tr>
      <w:tr w:rsidR="00C03045" w:rsidRPr="007E772D" w14:paraId="31D5A0CA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3B2D5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0601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2E32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0A9E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3DEB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20.2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4B2E2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F4C4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5.00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D01A9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sz w:val="16"/>
                <w:szCs w:val="16"/>
              </w:rPr>
              <w:t>ВМЙ</w:t>
            </w:r>
          </w:p>
        </w:tc>
      </w:tr>
      <w:tr w:rsidR="00C03045" w:rsidRPr="007E772D" w14:paraId="66A35F61" w14:textId="77777777" w:rsidTr="00C03045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62A8A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AE313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61BF4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B477F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85.773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27D2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8D700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62.117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D08EB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E772D">
              <w:rPr>
                <w:rFonts w:ascii="Arial" w:hAnsi="Arial" w:cs="Arial"/>
                <w:b/>
                <w:bCs/>
                <w:sz w:val="16"/>
                <w:szCs w:val="16"/>
              </w:rPr>
              <w:t>310.59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C0B1D" w14:textId="77777777" w:rsidR="00C03045" w:rsidRPr="007E772D" w:rsidRDefault="00C03045" w:rsidP="008E7F3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F4B005" w14:textId="65385C65" w:rsidR="00707F86" w:rsidRDefault="00707F86" w:rsidP="005745ED">
      <w:pPr>
        <w:ind w:firstLine="720"/>
        <w:jc w:val="both"/>
        <w:rPr>
          <w:lang w:val="bg-BG"/>
        </w:rPr>
      </w:pPr>
    </w:p>
    <w:p w14:paraId="770536AC" w14:textId="77777777" w:rsidR="006D6C03" w:rsidRDefault="006D6C03" w:rsidP="006D6C03"/>
    <w:p w14:paraId="3C40BF86" w14:textId="77777777" w:rsidR="00B153AA" w:rsidRPr="00CE78CA" w:rsidRDefault="00B153AA" w:rsidP="00B153AA">
      <w:pPr>
        <w:ind w:firstLine="720"/>
        <w:jc w:val="both"/>
        <w:textAlignment w:val="center"/>
        <w:rPr>
          <w:lang w:val="bg-BG"/>
        </w:rPr>
      </w:pPr>
      <w:r w:rsidRPr="00CE78CA">
        <w:rPr>
          <w:lang w:val="bg-BG"/>
        </w:rPr>
        <w:t>Н</w:t>
      </w:r>
      <w:r w:rsidRPr="00CE78CA">
        <w:rPr>
          <w:lang w:val="ru-RU"/>
        </w:rPr>
        <w:t>астоящата заповед, заедно с окончателните регистри и карта на ползването, да се обяви в кметството и в сградата на общинската служба по земеделие и се публикува на интернет страницата на общината и на областната дирекция "Земеделие</w:t>
      </w:r>
      <w:r w:rsidRPr="00CE78CA">
        <w:rPr>
          <w:lang w:val="bg-BG"/>
        </w:rPr>
        <w:t>“</w:t>
      </w:r>
    </w:p>
    <w:p w14:paraId="1B003DE4" w14:textId="77777777" w:rsidR="00B153AA" w:rsidRPr="002725F6" w:rsidRDefault="00B153AA" w:rsidP="00B153AA">
      <w:pPr>
        <w:jc w:val="both"/>
        <w:textAlignment w:val="center"/>
        <w:rPr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</w:r>
      <w:r w:rsidRPr="00CE78CA">
        <w:rPr>
          <w:lang w:val="ru-RU"/>
        </w:rPr>
        <w:t>Заповедта може да бъде обжалвана в 14-дневен срок по реда на Административно</w:t>
      </w:r>
      <w:r>
        <w:rPr>
          <w:lang w:val="ru-RU"/>
        </w:rPr>
        <w:t>-</w:t>
      </w:r>
      <w:r w:rsidRPr="00CE78CA">
        <w:rPr>
          <w:lang w:val="ru-RU"/>
        </w:rPr>
        <w:t>процесуалния кодекс.Обжалването на заповедта не спира изпълнението й.</w:t>
      </w:r>
    </w:p>
    <w:p w14:paraId="73530EDE" w14:textId="77777777" w:rsidR="00B153AA" w:rsidRPr="00992DF8" w:rsidRDefault="00B153AA" w:rsidP="00B153AA">
      <w:pPr>
        <w:jc w:val="both"/>
        <w:rPr>
          <w:b/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  <w:t>Ползвателите на земеделски земи са длъжни да внес</w:t>
      </w:r>
      <w:r>
        <w:rPr>
          <w:lang w:val="bg-BG"/>
        </w:rPr>
        <w:t>а</w:t>
      </w:r>
      <w:r>
        <w:rPr>
          <w:lang w:val="ru-RU"/>
        </w:rPr>
        <w:t>т по сметка за чужди средства в областна дирекция "Земеделие" – София област</w:t>
      </w:r>
      <w:r>
        <w:rPr>
          <w:b/>
          <w:lang w:val="ru-RU"/>
        </w:rPr>
        <w:t xml:space="preserve">, Банка: УниКредитБулбанк, </w:t>
      </w:r>
      <w:r>
        <w:rPr>
          <w:b/>
        </w:rPr>
        <w:t>BIC</w:t>
      </w:r>
      <w:r>
        <w:rPr>
          <w:b/>
          <w:lang w:val="ru-RU"/>
        </w:rPr>
        <w:t xml:space="preserve">: </w:t>
      </w:r>
      <w:r>
        <w:rPr>
          <w:b/>
        </w:rPr>
        <w:t>UNCRBGSF</w:t>
      </w:r>
      <w:r>
        <w:rPr>
          <w:b/>
          <w:lang w:val="ru-RU"/>
        </w:rPr>
        <w:t xml:space="preserve">, </w:t>
      </w:r>
      <w:r>
        <w:rPr>
          <w:b/>
        </w:rPr>
        <w:t>IBAN</w:t>
      </w:r>
      <w:r>
        <w:rPr>
          <w:b/>
          <w:lang w:val="ru-RU"/>
        </w:rPr>
        <w:t xml:space="preserve">: </w:t>
      </w:r>
      <w:r>
        <w:rPr>
          <w:b/>
        </w:rPr>
        <w:t>BG</w:t>
      </w:r>
      <w:r>
        <w:rPr>
          <w:b/>
          <w:lang w:val="ru-RU"/>
        </w:rPr>
        <w:t xml:space="preserve">67 </w:t>
      </w:r>
      <w:r>
        <w:rPr>
          <w:b/>
        </w:rPr>
        <w:t>UNCR</w:t>
      </w:r>
      <w:r>
        <w:rPr>
          <w:b/>
          <w:lang w:val="ru-RU"/>
        </w:rPr>
        <w:t xml:space="preserve"> 7000 3319 7337 51</w:t>
      </w:r>
      <w:r>
        <w:rPr>
          <w:lang w:val="ru-RU"/>
        </w:rPr>
        <w:t xml:space="preserve">, сумата в размер на средното годишно рентно плащане за землището </w:t>
      </w:r>
      <w:r>
        <w:rPr>
          <w:b/>
          <w:lang w:val="ru-RU"/>
        </w:rPr>
        <w:t>в срок до три месеца</w:t>
      </w:r>
      <w:r>
        <w:rPr>
          <w:lang w:val="ru-RU"/>
        </w:rPr>
        <w:t xml:space="preserve"> от публикуване на заповедта.</w:t>
      </w:r>
    </w:p>
    <w:p w14:paraId="546E5FF2" w14:textId="77777777" w:rsidR="00B153AA" w:rsidRPr="004A35CC" w:rsidRDefault="00B153AA" w:rsidP="00B153AA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 </w:t>
      </w:r>
      <w:r>
        <w:rPr>
          <w:i/>
          <w:lang w:val="ru-RU"/>
        </w:rPr>
        <w:tab/>
      </w:r>
      <w:r w:rsidRPr="00A10243">
        <w:rPr>
          <w:i/>
          <w:lang w:val="ru-RU"/>
        </w:rPr>
        <w:t xml:space="preserve">За ползвател който не е заплатил сумите за ползваните земи по чл.37в ал. 3 т. 2 от ЗСПЗЗ, съгласно заповедта по ал. 4, </w:t>
      </w:r>
      <w:r w:rsidRPr="00A10243">
        <w:rPr>
          <w:b/>
          <w:i/>
          <w:lang w:val="ru-RU"/>
        </w:rPr>
        <w:t>се прилага чл. 37в, ал. 7 от ЗСПЗЗ.</w:t>
      </w:r>
    </w:p>
    <w:p w14:paraId="2963A626" w14:textId="77777777" w:rsidR="00B153AA" w:rsidRPr="004A35CC" w:rsidRDefault="00B153AA" w:rsidP="00B153AA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</w:t>
      </w:r>
      <w:r>
        <w:rPr>
          <w:i/>
          <w:lang w:val="ru-RU"/>
        </w:rPr>
        <w:tab/>
      </w:r>
      <w:r w:rsidRPr="004A35CC">
        <w:rPr>
          <w:i/>
          <w:lang w:val="ru-RU"/>
        </w:rPr>
        <w:t>Заповедта влиза в сила по отношение на съответния ползвател при изпълнение на условието по чл.72 ал.1 от ППЗСПЗЗ.</w:t>
      </w:r>
    </w:p>
    <w:p w14:paraId="6EE9D479" w14:textId="6A104D11" w:rsidR="00B153AA" w:rsidRDefault="00B153AA" w:rsidP="00B153A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 xml:space="preserve"> </w:t>
      </w:r>
      <w:r w:rsidRPr="00CE78CA">
        <w:rPr>
          <w:lang w:val="ru-RU"/>
        </w:rPr>
        <w:t>Копие от заповедта да бъд</w:t>
      </w:r>
      <w:r>
        <w:rPr>
          <w:lang w:val="ru-RU"/>
        </w:rPr>
        <w:t>е връчена на началника на ОСЗ –Божурище</w:t>
      </w:r>
      <w:r w:rsidRPr="00CE78CA">
        <w:rPr>
          <w:lang w:val="ru-RU"/>
        </w:rPr>
        <w:t xml:space="preserve"> и на представителите на община</w:t>
      </w:r>
      <w:r>
        <w:rPr>
          <w:lang w:val="ru-RU"/>
        </w:rPr>
        <w:t xml:space="preserve"> Божурище </w:t>
      </w:r>
      <w:r w:rsidRPr="00CE78CA">
        <w:rPr>
          <w:lang w:val="ru-RU"/>
        </w:rPr>
        <w:t>и кметс</w:t>
      </w:r>
      <w:r>
        <w:rPr>
          <w:lang w:val="ru-RU"/>
        </w:rPr>
        <w:t xml:space="preserve">тво </w:t>
      </w:r>
      <w:r w:rsidRPr="00CE78CA">
        <w:rPr>
          <w:lang w:val="ru-RU"/>
        </w:rPr>
        <w:t>с</w:t>
      </w:r>
      <w:r>
        <w:rPr>
          <w:lang w:val="ru-RU"/>
        </w:rPr>
        <w:t>.</w:t>
      </w:r>
      <w:r>
        <w:rPr>
          <w:lang w:val="bg-BG"/>
        </w:rPr>
        <w:t>Мала Раковица</w:t>
      </w:r>
      <w:r w:rsidRPr="00CE78CA">
        <w:rPr>
          <w:lang w:val="ru-RU"/>
        </w:rPr>
        <w:t>, участници в комисията – за сведение и изпълнение.</w:t>
      </w:r>
    </w:p>
    <w:p w14:paraId="1B89098A" w14:textId="77777777" w:rsidR="00B153AA" w:rsidRDefault="00B153AA" w:rsidP="00B153AA">
      <w:pPr>
        <w:ind w:firstLine="709"/>
        <w:jc w:val="both"/>
        <w:rPr>
          <w:lang w:val="bg-BG"/>
        </w:rPr>
      </w:pPr>
      <w:r>
        <w:rPr>
          <w:lang w:val="bg-BG"/>
        </w:rPr>
        <w:tab/>
      </w:r>
      <w:r w:rsidRPr="0083710E">
        <w:rPr>
          <w:lang w:val="bg-BG"/>
        </w:rPr>
        <w:t>Контрола по изпълнение на настоящата заповед ще упражнява</w:t>
      </w:r>
      <w:r>
        <w:rPr>
          <w:lang w:val="bg-BG"/>
        </w:rPr>
        <w:t>м</w:t>
      </w:r>
      <w:r w:rsidRPr="0083710E">
        <w:rPr>
          <w:lang w:val="bg-BG"/>
        </w:rPr>
        <w:t xml:space="preserve"> </w:t>
      </w:r>
      <w:r>
        <w:rPr>
          <w:lang w:val="bg-BG"/>
        </w:rPr>
        <w:t>лично</w:t>
      </w:r>
      <w:r w:rsidRPr="0083710E">
        <w:rPr>
          <w:lang w:val="bg-BG"/>
        </w:rPr>
        <w:t>.</w:t>
      </w:r>
      <w:r w:rsidRPr="00535D58">
        <w:rPr>
          <w:lang w:val="bg-BG"/>
        </w:rPr>
        <w:t xml:space="preserve"> </w:t>
      </w:r>
    </w:p>
    <w:p w14:paraId="733FB60A" w14:textId="77777777" w:rsidR="00B153AA" w:rsidRDefault="00B153AA" w:rsidP="00B153AA">
      <w:pPr>
        <w:jc w:val="both"/>
        <w:rPr>
          <w:lang w:val="bg-BG"/>
        </w:rPr>
      </w:pPr>
    </w:p>
    <w:p w14:paraId="6E37A5B3" w14:textId="77777777" w:rsidR="00B153AA" w:rsidRPr="00535D58" w:rsidRDefault="00B153AA" w:rsidP="00B153AA">
      <w:pPr>
        <w:jc w:val="both"/>
        <w:rPr>
          <w:lang w:val="bg-BG"/>
        </w:rPr>
      </w:pPr>
    </w:p>
    <w:p w14:paraId="67DCBED5" w14:textId="77777777" w:rsidR="00B153AA" w:rsidRPr="00CE78CA" w:rsidRDefault="00B153AA" w:rsidP="00B153AA">
      <w:pPr>
        <w:ind w:firstLine="709"/>
        <w:jc w:val="both"/>
        <w:rPr>
          <w:u w:val="single"/>
          <w:lang w:val="bg-BG"/>
        </w:rPr>
      </w:pPr>
    </w:p>
    <w:p w14:paraId="1A91E67F" w14:textId="0A858D57" w:rsidR="00B153AA" w:rsidRPr="00CE78CA" w:rsidRDefault="00B153AA" w:rsidP="00B153AA">
      <w:pPr>
        <w:rPr>
          <w:b/>
          <w:lang w:val="bg-BG"/>
        </w:rPr>
      </w:pPr>
      <w:r>
        <w:rPr>
          <w:b/>
          <w:lang w:val="bg-BG"/>
        </w:rPr>
        <w:t>ЕМИЛ АТАНАСОВ</w:t>
      </w:r>
      <w:r w:rsidR="00475E9E">
        <w:rPr>
          <w:b/>
          <w:lang w:val="bg-BG"/>
        </w:rPr>
        <w:t xml:space="preserve">   /П/</w:t>
      </w:r>
      <w:bookmarkStart w:id="5" w:name="_GoBack"/>
      <w:bookmarkEnd w:id="5"/>
    </w:p>
    <w:p w14:paraId="6A4445F0" w14:textId="77777777" w:rsidR="00B153AA" w:rsidRPr="00FA15EF" w:rsidRDefault="00B153AA" w:rsidP="00B153AA">
      <w:pPr>
        <w:rPr>
          <w:i/>
          <w:lang w:val="bg-BG"/>
        </w:rPr>
      </w:pPr>
      <w:r w:rsidRPr="00FA15EF">
        <w:rPr>
          <w:i/>
          <w:lang w:val="bg-BG"/>
        </w:rPr>
        <w:t>главен директор на ГД"Аграрно развитие"</w:t>
      </w:r>
    </w:p>
    <w:p w14:paraId="583C040B" w14:textId="77777777" w:rsidR="00B153AA" w:rsidRPr="00CE78CA" w:rsidRDefault="00B153AA" w:rsidP="00B153AA">
      <w:pPr>
        <w:rPr>
          <w:i/>
          <w:lang w:val="ru-RU"/>
        </w:rPr>
      </w:pPr>
      <w:r w:rsidRPr="00CE78CA">
        <w:rPr>
          <w:i/>
          <w:lang w:val="bg-BG"/>
        </w:rPr>
        <w:t xml:space="preserve">Областна дирекция „Земеделие” </w:t>
      </w:r>
    </w:p>
    <w:p w14:paraId="1173FD81" w14:textId="77777777" w:rsidR="00B153AA" w:rsidRPr="00CE78CA" w:rsidRDefault="00B153AA" w:rsidP="00B153AA">
      <w:pPr>
        <w:rPr>
          <w:i/>
          <w:lang w:val="bg-BG"/>
        </w:rPr>
      </w:pPr>
      <w:r>
        <w:rPr>
          <w:i/>
          <w:lang w:val="bg-BG"/>
        </w:rPr>
        <w:t>София</w:t>
      </w:r>
      <w:r w:rsidRPr="00CE78CA">
        <w:rPr>
          <w:i/>
          <w:lang w:val="bg-BG"/>
        </w:rPr>
        <w:t xml:space="preserve"> област</w:t>
      </w:r>
    </w:p>
    <w:p w14:paraId="29D0F9BC" w14:textId="77777777" w:rsidR="00B153AA" w:rsidRPr="00E16D9A" w:rsidRDefault="00B153AA" w:rsidP="00B153AA">
      <w:pPr>
        <w:rPr>
          <w:i/>
          <w:iCs/>
          <w:sz w:val="20"/>
          <w:lang w:val="bg-BG"/>
        </w:rPr>
      </w:pPr>
      <w:r>
        <w:rPr>
          <w:i/>
          <w:iCs/>
          <w:sz w:val="20"/>
          <w:lang w:val="bg-BG"/>
        </w:rPr>
        <w:t>(</w:t>
      </w:r>
      <w:r w:rsidRPr="00A10243">
        <w:rPr>
          <w:rFonts w:ascii="Consolas" w:hAnsi="Consolas"/>
          <w:color w:val="000000"/>
          <w:sz w:val="18"/>
          <w:szCs w:val="18"/>
          <w:shd w:val="clear" w:color="auto" w:fill="FFFFFF"/>
          <w:lang w:val="bg-BG"/>
        </w:rPr>
        <w:t>оправомощен съгласно Заповед РД-04-127/15.09.2022 г.</w:t>
      </w:r>
      <w:r>
        <w:rPr>
          <w:i/>
          <w:iCs/>
          <w:sz w:val="20"/>
          <w:lang w:val="bg-BG"/>
        </w:rPr>
        <w:t>)</w:t>
      </w:r>
    </w:p>
    <w:p w14:paraId="510959CB" w14:textId="77777777" w:rsidR="00B153AA" w:rsidRDefault="00B153AA" w:rsidP="00B153AA">
      <w:pPr>
        <w:rPr>
          <w:i/>
          <w:lang w:val="bg-BG"/>
        </w:rPr>
      </w:pPr>
    </w:p>
    <w:p w14:paraId="7B8ACD34" w14:textId="77777777" w:rsidR="00B153AA" w:rsidRDefault="00B153AA" w:rsidP="00B153AA">
      <w:pPr>
        <w:ind w:firstLine="709"/>
        <w:jc w:val="both"/>
        <w:rPr>
          <w:i/>
          <w:iCs/>
          <w:sz w:val="20"/>
          <w:lang w:val="bg-BG"/>
        </w:rPr>
      </w:pPr>
    </w:p>
    <w:p w14:paraId="11F2CBA5" w14:textId="2A7B30D7" w:rsidR="00EE0F93" w:rsidRDefault="00EE0F93" w:rsidP="00B153AA">
      <w:pPr>
        <w:ind w:firstLine="720"/>
        <w:jc w:val="both"/>
        <w:textAlignment w:val="center"/>
        <w:rPr>
          <w:i/>
          <w:iCs/>
          <w:sz w:val="20"/>
          <w:lang w:val="bg-BG"/>
        </w:rPr>
      </w:pPr>
    </w:p>
    <w:sectPr w:rsidR="00EE0F93" w:rsidSect="00FD0F5D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247" w:right="1134" w:bottom="1247" w:left="1276" w:header="425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D8A557" w14:textId="77777777" w:rsidR="008C1455" w:rsidRDefault="008C1455">
      <w:r>
        <w:separator/>
      </w:r>
    </w:p>
  </w:endnote>
  <w:endnote w:type="continuationSeparator" w:id="0">
    <w:p w14:paraId="67731581" w14:textId="77777777" w:rsidR="008C1455" w:rsidRDefault="008C1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Georgia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CC150" w14:textId="77777777" w:rsidR="006D6C03" w:rsidRDefault="006D6C03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40DF26" w14:textId="77777777" w:rsidR="006D6C03" w:rsidRDefault="006D6C03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E0488" w14:textId="5DCCD3F1" w:rsidR="006D6C03" w:rsidRPr="00713EC9" w:rsidRDefault="006D6C03" w:rsidP="00C37346">
    <w:pPr>
      <w:pStyle w:val="Footer"/>
      <w:framePr w:wrap="around" w:vAnchor="text" w:hAnchor="margin" w:xAlign="right" w:y="1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475E9E">
      <w:rPr>
        <w:rStyle w:val="PageNumber"/>
        <w:noProof/>
        <w:sz w:val="18"/>
      </w:rPr>
      <w:t>3</w:t>
    </w:r>
    <w:r w:rsidRPr="00713EC9">
      <w:rPr>
        <w:rStyle w:val="PageNumber"/>
        <w:sz w:val="18"/>
      </w:rPr>
      <w:fldChar w:fldCharType="end"/>
    </w:r>
  </w:p>
  <w:p w14:paraId="02F1D9A0" w14:textId="77777777" w:rsidR="00B153AA" w:rsidRPr="002B412A" w:rsidRDefault="00B153AA" w:rsidP="00B153AA">
    <w:pPr>
      <w:spacing w:after="200" w:line="276" w:lineRule="auto"/>
      <w:jc w:val="center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13368334" w14:textId="77777777" w:rsidR="00B153AA" w:rsidRPr="002B412A" w:rsidRDefault="00B153AA" w:rsidP="00B153AA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0DF700C8" w14:textId="77777777" w:rsidR="006D6C03" w:rsidRPr="00835BBA" w:rsidRDefault="006D6C03" w:rsidP="00B153AA">
    <w:pPr>
      <w:ind w:right="360"/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E94A7" w14:textId="77777777" w:rsidR="006D6C03" w:rsidRPr="00004F45" w:rsidRDefault="006D6C03" w:rsidP="00004F45">
    <w:pPr>
      <w:jc w:val="center"/>
      <w:rPr>
        <w:rFonts w:ascii="Verdana" w:hAnsi="Verdana"/>
        <w:sz w:val="16"/>
        <w:szCs w:val="16"/>
        <w:lang w:val="ru-RU"/>
      </w:rPr>
    </w:pPr>
    <w:r w:rsidRPr="00004F45">
      <w:rPr>
        <w:rFonts w:ascii="Verdana" w:hAnsi="Verdana"/>
        <w:noProof/>
        <w:sz w:val="16"/>
        <w:szCs w:val="16"/>
        <w:lang w:val="bg-BG"/>
      </w:rPr>
      <w:t>гр. София 10</w:t>
    </w:r>
    <w:r w:rsidRPr="00004F45">
      <w:rPr>
        <w:rFonts w:ascii="Verdana" w:hAnsi="Verdana"/>
        <w:noProof/>
        <w:sz w:val="16"/>
        <w:szCs w:val="16"/>
        <w:lang w:val="ru-RU"/>
      </w:rPr>
      <w:t>0</w:t>
    </w:r>
    <w:r w:rsidRPr="00004F45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004F45">
      <w:rPr>
        <w:rFonts w:ascii="Verdana" w:hAnsi="Verdana"/>
        <w:sz w:val="16"/>
        <w:szCs w:val="16"/>
      </w:rPr>
      <w:t>http</w:t>
    </w:r>
    <w:r w:rsidRPr="00004F45">
      <w:rPr>
        <w:rFonts w:ascii="Verdana" w:hAnsi="Verdana"/>
        <w:sz w:val="16"/>
        <w:szCs w:val="16"/>
        <w:lang w:val="ru-RU"/>
      </w:rPr>
      <w:t>://</w:t>
    </w:r>
    <w:r w:rsidRPr="00004F45">
      <w:rPr>
        <w:rFonts w:ascii="Verdana" w:hAnsi="Verdana"/>
        <w:sz w:val="16"/>
        <w:szCs w:val="16"/>
      </w:rPr>
      <w:t>mzh</w:t>
    </w:r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government</w:t>
    </w:r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bg</w:t>
    </w:r>
    <w:r w:rsidRPr="00004F45">
      <w:rPr>
        <w:rFonts w:ascii="Verdana" w:hAnsi="Verdana"/>
        <w:sz w:val="16"/>
        <w:szCs w:val="16"/>
        <w:lang w:val="ru-RU"/>
      </w:rPr>
      <w:t>/</w:t>
    </w:r>
    <w:r w:rsidRPr="00004F45">
      <w:rPr>
        <w:rFonts w:ascii="Verdana" w:hAnsi="Verdana"/>
        <w:sz w:val="16"/>
        <w:szCs w:val="16"/>
      </w:rPr>
      <w:t>odz</w:t>
    </w:r>
    <w:r w:rsidRPr="00004F45">
      <w:rPr>
        <w:rFonts w:ascii="Verdana" w:hAnsi="Verdana"/>
        <w:sz w:val="16"/>
        <w:szCs w:val="16"/>
        <w:lang w:val="ru-RU"/>
      </w:rPr>
      <w:t>-</w:t>
    </w:r>
    <w:r w:rsidRPr="00004F45">
      <w:rPr>
        <w:rFonts w:ascii="Verdana" w:hAnsi="Verdana"/>
        <w:sz w:val="16"/>
        <w:szCs w:val="16"/>
      </w:rPr>
      <w:t>sofiaoblast</w:t>
    </w:r>
  </w:p>
  <w:p w14:paraId="4D099F30" w14:textId="77777777" w:rsidR="006D6C03" w:rsidRPr="00004F45" w:rsidRDefault="006D6C03" w:rsidP="00004F45">
    <w:pPr>
      <w:jc w:val="center"/>
      <w:rPr>
        <w:rFonts w:ascii="Verdana" w:hAnsi="Verdana"/>
        <w:noProof/>
        <w:sz w:val="16"/>
        <w:szCs w:val="16"/>
        <w:lang w:val="bg-BG"/>
      </w:rPr>
    </w:pPr>
    <w:r w:rsidRPr="00004F45">
      <w:rPr>
        <w:rFonts w:ascii="Verdana" w:hAnsi="Verdana"/>
        <w:noProof/>
        <w:sz w:val="16"/>
        <w:szCs w:val="16"/>
        <w:lang w:val="bg-BG"/>
      </w:rPr>
      <w:t>тел:(+3592) 980 28 73, факс: (+3592) 988 32 63, e-mail : odzg_sfoblast@mzh.government.bg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E20C37" w14:textId="77777777" w:rsidR="008C1455" w:rsidRDefault="008C1455">
      <w:r>
        <w:separator/>
      </w:r>
    </w:p>
  </w:footnote>
  <w:footnote w:type="continuationSeparator" w:id="0">
    <w:p w14:paraId="364CAB58" w14:textId="77777777" w:rsidR="008C1455" w:rsidRDefault="008C1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25CA8" w14:textId="77777777" w:rsidR="006D6C03" w:rsidRPr="005B69F7" w:rsidRDefault="006D6C03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24DEC3BF" wp14:editId="11082FA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796AB5" w14:textId="7A0366BE" w:rsidR="006D6C03" w:rsidRPr="005B69F7" w:rsidRDefault="006D6C03" w:rsidP="001761C8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02182B01" wp14:editId="74366DF9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1905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A33E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TG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TU8kxh8CAAA7BAAADgAAAAAAAAAAAAAAAAAuAgAAZHJzL2Uyb0RvYy54bWxQSwEC&#10;LQAUAAYACAAAACEAZ0CMT9wAAAAIAQAADwAAAAAAAAAAAAAAAAB5BAAAZHJzL2Rvd25yZXYueG1s&#10;UEsFBgAAAAAEAAQA8wAAAIIFAAAAAA==&#10;"/>
          </w:pict>
        </mc:Fallback>
      </mc:AlternateContent>
    </w:r>
    <w:r>
      <w:rPr>
        <w:rFonts w:ascii="Helen Bg Condensed" w:hAnsi="Helen Bg Condensed"/>
        <w:spacing w:val="40"/>
        <w:sz w:val="30"/>
        <w:szCs w:val="30"/>
      </w:rPr>
      <w:t xml:space="preserve"> </w:t>
    </w:r>
    <w:r w:rsidR="00CD47E5">
      <w:rPr>
        <w:rFonts w:ascii="Helen Bg Condensed" w:hAnsi="Helen Bg Condensed"/>
        <w:spacing w:val="40"/>
        <w:sz w:val="30"/>
        <w:szCs w:val="30"/>
      </w:rPr>
      <w:t>РЕ      РЕПУ</w:t>
    </w:r>
    <w:r w:rsidRPr="005B69F7">
      <w:rPr>
        <w:rFonts w:ascii="Helen Bg Condensed" w:hAnsi="Helen Bg Condensed"/>
        <w:spacing w:val="40"/>
        <w:sz w:val="30"/>
        <w:szCs w:val="30"/>
      </w:rPr>
      <w:t>БЛИКА БЪЛГАРИЯ</w:t>
    </w:r>
  </w:p>
  <w:p w14:paraId="32FF54C8" w14:textId="7E6F6B94" w:rsidR="006D6C03" w:rsidRPr="0023186B" w:rsidRDefault="006D6C03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 w:rsidRPr="00D450FA">
      <w:rPr>
        <w:sz w:val="36"/>
        <w:szCs w:val="36"/>
      </w:rPr>
      <w:tab/>
    </w:r>
    <w:r w:rsidRPr="00CA3258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</w:t>
    </w:r>
  </w:p>
  <w:p w14:paraId="08644AE3" w14:textId="77777777" w:rsidR="006D6C03" w:rsidRPr="00983B22" w:rsidRDefault="006D6C03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>Областна дирекция „Земеделие” – София област</w:t>
    </w:r>
  </w:p>
  <w:p w14:paraId="0A998BDC" w14:textId="77777777" w:rsidR="006D6C03" w:rsidRPr="00983B22" w:rsidRDefault="006D6C03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62"/>
    <w:rsid w:val="00004F45"/>
    <w:rsid w:val="00006410"/>
    <w:rsid w:val="00013A9F"/>
    <w:rsid w:val="000178A6"/>
    <w:rsid w:val="00020405"/>
    <w:rsid w:val="00031A1D"/>
    <w:rsid w:val="00034C87"/>
    <w:rsid w:val="00034F6D"/>
    <w:rsid w:val="00041D0F"/>
    <w:rsid w:val="0008557E"/>
    <w:rsid w:val="0009344D"/>
    <w:rsid w:val="00094932"/>
    <w:rsid w:val="000A519D"/>
    <w:rsid w:val="000B05B1"/>
    <w:rsid w:val="000C25BA"/>
    <w:rsid w:val="000C5047"/>
    <w:rsid w:val="000D4272"/>
    <w:rsid w:val="000E2804"/>
    <w:rsid w:val="000E46A8"/>
    <w:rsid w:val="000E478C"/>
    <w:rsid w:val="000F691D"/>
    <w:rsid w:val="00114DE3"/>
    <w:rsid w:val="0011621C"/>
    <w:rsid w:val="0013647C"/>
    <w:rsid w:val="00137F32"/>
    <w:rsid w:val="001423EA"/>
    <w:rsid w:val="0015050F"/>
    <w:rsid w:val="00155469"/>
    <w:rsid w:val="00157D1E"/>
    <w:rsid w:val="00164A60"/>
    <w:rsid w:val="001738C2"/>
    <w:rsid w:val="00173A32"/>
    <w:rsid w:val="00174EB5"/>
    <w:rsid w:val="001761C8"/>
    <w:rsid w:val="001850C9"/>
    <w:rsid w:val="001956ED"/>
    <w:rsid w:val="00197F75"/>
    <w:rsid w:val="001A06E4"/>
    <w:rsid w:val="001A1BA3"/>
    <w:rsid w:val="001A1C66"/>
    <w:rsid w:val="001B4BA5"/>
    <w:rsid w:val="001C7910"/>
    <w:rsid w:val="001D78E6"/>
    <w:rsid w:val="001E1CD9"/>
    <w:rsid w:val="0020653E"/>
    <w:rsid w:val="00212573"/>
    <w:rsid w:val="00215957"/>
    <w:rsid w:val="00225E60"/>
    <w:rsid w:val="0023186B"/>
    <w:rsid w:val="00236727"/>
    <w:rsid w:val="002373F2"/>
    <w:rsid w:val="0024276E"/>
    <w:rsid w:val="002557CA"/>
    <w:rsid w:val="002639F4"/>
    <w:rsid w:val="00266D04"/>
    <w:rsid w:val="0027018A"/>
    <w:rsid w:val="002725F6"/>
    <w:rsid w:val="00291BDD"/>
    <w:rsid w:val="002A10AF"/>
    <w:rsid w:val="002C5874"/>
    <w:rsid w:val="002D3B8A"/>
    <w:rsid w:val="002E0A30"/>
    <w:rsid w:val="002E25EF"/>
    <w:rsid w:val="002F2872"/>
    <w:rsid w:val="003015D9"/>
    <w:rsid w:val="00307648"/>
    <w:rsid w:val="003140CD"/>
    <w:rsid w:val="003171AC"/>
    <w:rsid w:val="00325630"/>
    <w:rsid w:val="0033321F"/>
    <w:rsid w:val="00334F0E"/>
    <w:rsid w:val="003361C6"/>
    <w:rsid w:val="00343C03"/>
    <w:rsid w:val="00345A2F"/>
    <w:rsid w:val="003475D8"/>
    <w:rsid w:val="00352944"/>
    <w:rsid w:val="0035766D"/>
    <w:rsid w:val="003813FC"/>
    <w:rsid w:val="0038518E"/>
    <w:rsid w:val="003A6165"/>
    <w:rsid w:val="003A7442"/>
    <w:rsid w:val="003B6B61"/>
    <w:rsid w:val="003C2E20"/>
    <w:rsid w:val="003D26C6"/>
    <w:rsid w:val="003D27F5"/>
    <w:rsid w:val="003D29F1"/>
    <w:rsid w:val="003D48FB"/>
    <w:rsid w:val="003E7141"/>
    <w:rsid w:val="003F12AE"/>
    <w:rsid w:val="003F6ADC"/>
    <w:rsid w:val="00401145"/>
    <w:rsid w:val="00430352"/>
    <w:rsid w:val="0043766A"/>
    <w:rsid w:val="00443D11"/>
    <w:rsid w:val="00446795"/>
    <w:rsid w:val="004517AC"/>
    <w:rsid w:val="00454CDE"/>
    <w:rsid w:val="0045733A"/>
    <w:rsid w:val="00457F33"/>
    <w:rsid w:val="00463733"/>
    <w:rsid w:val="00464DCD"/>
    <w:rsid w:val="00470179"/>
    <w:rsid w:val="00471AF4"/>
    <w:rsid w:val="00475E9E"/>
    <w:rsid w:val="00492D75"/>
    <w:rsid w:val="004968A3"/>
    <w:rsid w:val="00496975"/>
    <w:rsid w:val="004A35CC"/>
    <w:rsid w:val="004B10BF"/>
    <w:rsid w:val="004C3144"/>
    <w:rsid w:val="004C4B62"/>
    <w:rsid w:val="004E31E0"/>
    <w:rsid w:val="004E5FF6"/>
    <w:rsid w:val="004F5882"/>
    <w:rsid w:val="004F765C"/>
    <w:rsid w:val="00505A7C"/>
    <w:rsid w:val="0051429F"/>
    <w:rsid w:val="00522D1E"/>
    <w:rsid w:val="00533524"/>
    <w:rsid w:val="00535D58"/>
    <w:rsid w:val="00544517"/>
    <w:rsid w:val="005604AC"/>
    <w:rsid w:val="00564A90"/>
    <w:rsid w:val="0057056E"/>
    <w:rsid w:val="005745ED"/>
    <w:rsid w:val="00575052"/>
    <w:rsid w:val="00575425"/>
    <w:rsid w:val="00576362"/>
    <w:rsid w:val="005812FB"/>
    <w:rsid w:val="0058230C"/>
    <w:rsid w:val="00591148"/>
    <w:rsid w:val="00592976"/>
    <w:rsid w:val="00596DB7"/>
    <w:rsid w:val="005A0D6A"/>
    <w:rsid w:val="005A2287"/>
    <w:rsid w:val="005A3B17"/>
    <w:rsid w:val="005A5B96"/>
    <w:rsid w:val="005B2632"/>
    <w:rsid w:val="005B3FA7"/>
    <w:rsid w:val="005B4D1B"/>
    <w:rsid w:val="005B69F7"/>
    <w:rsid w:val="005C1619"/>
    <w:rsid w:val="005C45C6"/>
    <w:rsid w:val="005D2C61"/>
    <w:rsid w:val="005D42C6"/>
    <w:rsid w:val="005D7788"/>
    <w:rsid w:val="005E00E3"/>
    <w:rsid w:val="005E5F37"/>
    <w:rsid w:val="005F18B8"/>
    <w:rsid w:val="005F3A9D"/>
    <w:rsid w:val="00600678"/>
    <w:rsid w:val="00602A0B"/>
    <w:rsid w:val="00606C01"/>
    <w:rsid w:val="00616262"/>
    <w:rsid w:val="00617A58"/>
    <w:rsid w:val="00623B38"/>
    <w:rsid w:val="006359F1"/>
    <w:rsid w:val="00645F78"/>
    <w:rsid w:val="006462D4"/>
    <w:rsid w:val="00654315"/>
    <w:rsid w:val="006552EC"/>
    <w:rsid w:val="006655C6"/>
    <w:rsid w:val="006663D7"/>
    <w:rsid w:val="006727E9"/>
    <w:rsid w:val="006871DF"/>
    <w:rsid w:val="00687C4C"/>
    <w:rsid w:val="006909F7"/>
    <w:rsid w:val="00696516"/>
    <w:rsid w:val="006A3970"/>
    <w:rsid w:val="006A760F"/>
    <w:rsid w:val="006B0B9A"/>
    <w:rsid w:val="006B282B"/>
    <w:rsid w:val="006B7386"/>
    <w:rsid w:val="006C1BE4"/>
    <w:rsid w:val="006C5E63"/>
    <w:rsid w:val="006C7E03"/>
    <w:rsid w:val="006D6C03"/>
    <w:rsid w:val="006E1608"/>
    <w:rsid w:val="006E26A3"/>
    <w:rsid w:val="006E2F1D"/>
    <w:rsid w:val="006E5811"/>
    <w:rsid w:val="006F0945"/>
    <w:rsid w:val="006F2858"/>
    <w:rsid w:val="006F5952"/>
    <w:rsid w:val="00703AAB"/>
    <w:rsid w:val="00707F86"/>
    <w:rsid w:val="007131C5"/>
    <w:rsid w:val="00713EC9"/>
    <w:rsid w:val="00715C9E"/>
    <w:rsid w:val="00724CF9"/>
    <w:rsid w:val="00724E5F"/>
    <w:rsid w:val="00734758"/>
    <w:rsid w:val="007351F8"/>
    <w:rsid w:val="007354A2"/>
    <w:rsid w:val="00735898"/>
    <w:rsid w:val="00736645"/>
    <w:rsid w:val="00737F0F"/>
    <w:rsid w:val="00744E16"/>
    <w:rsid w:val="00751C7B"/>
    <w:rsid w:val="00753FF4"/>
    <w:rsid w:val="00757E98"/>
    <w:rsid w:val="00762DA8"/>
    <w:rsid w:val="00781F58"/>
    <w:rsid w:val="00785809"/>
    <w:rsid w:val="00787497"/>
    <w:rsid w:val="007947AE"/>
    <w:rsid w:val="00794D64"/>
    <w:rsid w:val="007964C9"/>
    <w:rsid w:val="007A06D3"/>
    <w:rsid w:val="007A6290"/>
    <w:rsid w:val="007B4B8A"/>
    <w:rsid w:val="007B66B3"/>
    <w:rsid w:val="007D05C7"/>
    <w:rsid w:val="007D07CD"/>
    <w:rsid w:val="007D6450"/>
    <w:rsid w:val="007E00EE"/>
    <w:rsid w:val="007E1780"/>
    <w:rsid w:val="00800337"/>
    <w:rsid w:val="00800444"/>
    <w:rsid w:val="00800569"/>
    <w:rsid w:val="0080526F"/>
    <w:rsid w:val="00810556"/>
    <w:rsid w:val="00813E21"/>
    <w:rsid w:val="00813F02"/>
    <w:rsid w:val="00822F7A"/>
    <w:rsid w:val="00823532"/>
    <w:rsid w:val="00823FF9"/>
    <w:rsid w:val="008318FA"/>
    <w:rsid w:val="008324AB"/>
    <w:rsid w:val="00835BBA"/>
    <w:rsid w:val="0083710E"/>
    <w:rsid w:val="00850BCE"/>
    <w:rsid w:val="00853035"/>
    <w:rsid w:val="0085348A"/>
    <w:rsid w:val="0085463F"/>
    <w:rsid w:val="0086367E"/>
    <w:rsid w:val="00871654"/>
    <w:rsid w:val="008833AA"/>
    <w:rsid w:val="00883AE2"/>
    <w:rsid w:val="00893776"/>
    <w:rsid w:val="008A1BBB"/>
    <w:rsid w:val="008A408D"/>
    <w:rsid w:val="008B0206"/>
    <w:rsid w:val="008B1300"/>
    <w:rsid w:val="008C1455"/>
    <w:rsid w:val="008C54F3"/>
    <w:rsid w:val="008D1749"/>
    <w:rsid w:val="008D2703"/>
    <w:rsid w:val="008D7029"/>
    <w:rsid w:val="008E0E45"/>
    <w:rsid w:val="008F3A6E"/>
    <w:rsid w:val="00931B42"/>
    <w:rsid w:val="00933CBA"/>
    <w:rsid w:val="00936425"/>
    <w:rsid w:val="00945150"/>
    <w:rsid w:val="00946D85"/>
    <w:rsid w:val="00956CD8"/>
    <w:rsid w:val="00974546"/>
    <w:rsid w:val="0097789C"/>
    <w:rsid w:val="009803EE"/>
    <w:rsid w:val="00983B22"/>
    <w:rsid w:val="00985484"/>
    <w:rsid w:val="00992DF8"/>
    <w:rsid w:val="00996A5D"/>
    <w:rsid w:val="0099762A"/>
    <w:rsid w:val="009A1C2C"/>
    <w:rsid w:val="009A2BA7"/>
    <w:rsid w:val="009A49E5"/>
    <w:rsid w:val="009B3FDB"/>
    <w:rsid w:val="009B57C3"/>
    <w:rsid w:val="009D555E"/>
    <w:rsid w:val="009E2A74"/>
    <w:rsid w:val="009E7D8E"/>
    <w:rsid w:val="009F2A96"/>
    <w:rsid w:val="00A21340"/>
    <w:rsid w:val="00A21912"/>
    <w:rsid w:val="00A23BFD"/>
    <w:rsid w:val="00A2419F"/>
    <w:rsid w:val="00A36C2A"/>
    <w:rsid w:val="00A56EBD"/>
    <w:rsid w:val="00A60928"/>
    <w:rsid w:val="00A74690"/>
    <w:rsid w:val="00A74EBA"/>
    <w:rsid w:val="00A76B02"/>
    <w:rsid w:val="00A805A9"/>
    <w:rsid w:val="00A806FD"/>
    <w:rsid w:val="00A908FE"/>
    <w:rsid w:val="00A92CFD"/>
    <w:rsid w:val="00A94EC0"/>
    <w:rsid w:val="00AA37E5"/>
    <w:rsid w:val="00AB53BB"/>
    <w:rsid w:val="00AC05E2"/>
    <w:rsid w:val="00AD13E8"/>
    <w:rsid w:val="00AD2747"/>
    <w:rsid w:val="00AD3A76"/>
    <w:rsid w:val="00AD6705"/>
    <w:rsid w:val="00AD6B30"/>
    <w:rsid w:val="00AD7D68"/>
    <w:rsid w:val="00AE42FC"/>
    <w:rsid w:val="00AE6009"/>
    <w:rsid w:val="00AF0AFA"/>
    <w:rsid w:val="00B01BC8"/>
    <w:rsid w:val="00B02AEB"/>
    <w:rsid w:val="00B14BA2"/>
    <w:rsid w:val="00B153AA"/>
    <w:rsid w:val="00B157DC"/>
    <w:rsid w:val="00B166F3"/>
    <w:rsid w:val="00B22D78"/>
    <w:rsid w:val="00B54180"/>
    <w:rsid w:val="00B65B7A"/>
    <w:rsid w:val="00B80B62"/>
    <w:rsid w:val="00B97B20"/>
    <w:rsid w:val="00BA5128"/>
    <w:rsid w:val="00BA5CA9"/>
    <w:rsid w:val="00BC0B35"/>
    <w:rsid w:val="00BC45FC"/>
    <w:rsid w:val="00BD0CEF"/>
    <w:rsid w:val="00BD1BCF"/>
    <w:rsid w:val="00BD5937"/>
    <w:rsid w:val="00BD7539"/>
    <w:rsid w:val="00BE215C"/>
    <w:rsid w:val="00BE4052"/>
    <w:rsid w:val="00C00904"/>
    <w:rsid w:val="00C02136"/>
    <w:rsid w:val="00C03045"/>
    <w:rsid w:val="00C06313"/>
    <w:rsid w:val="00C120B5"/>
    <w:rsid w:val="00C34BD9"/>
    <w:rsid w:val="00C34FAA"/>
    <w:rsid w:val="00C37346"/>
    <w:rsid w:val="00C41B72"/>
    <w:rsid w:val="00C41FCC"/>
    <w:rsid w:val="00C473A4"/>
    <w:rsid w:val="00CA17DF"/>
    <w:rsid w:val="00CA3258"/>
    <w:rsid w:val="00CA41E3"/>
    <w:rsid w:val="00CA7A14"/>
    <w:rsid w:val="00CC444F"/>
    <w:rsid w:val="00CC671B"/>
    <w:rsid w:val="00CD47E5"/>
    <w:rsid w:val="00CD6A9A"/>
    <w:rsid w:val="00CE47C7"/>
    <w:rsid w:val="00CE5345"/>
    <w:rsid w:val="00CE78CA"/>
    <w:rsid w:val="00CF1702"/>
    <w:rsid w:val="00CF334D"/>
    <w:rsid w:val="00D00BD9"/>
    <w:rsid w:val="00D05BED"/>
    <w:rsid w:val="00D10B5A"/>
    <w:rsid w:val="00D117C6"/>
    <w:rsid w:val="00D1214A"/>
    <w:rsid w:val="00D1344B"/>
    <w:rsid w:val="00D13F65"/>
    <w:rsid w:val="00D23A8B"/>
    <w:rsid w:val="00D259F5"/>
    <w:rsid w:val="00D30D14"/>
    <w:rsid w:val="00D318C2"/>
    <w:rsid w:val="00D450FA"/>
    <w:rsid w:val="00D60338"/>
    <w:rsid w:val="00D61AE4"/>
    <w:rsid w:val="00D66684"/>
    <w:rsid w:val="00D71A31"/>
    <w:rsid w:val="00D742E5"/>
    <w:rsid w:val="00D7472F"/>
    <w:rsid w:val="00D81D3E"/>
    <w:rsid w:val="00D86C51"/>
    <w:rsid w:val="00D94649"/>
    <w:rsid w:val="00DA3C67"/>
    <w:rsid w:val="00DA5FC2"/>
    <w:rsid w:val="00DA6215"/>
    <w:rsid w:val="00DB0831"/>
    <w:rsid w:val="00DB47C4"/>
    <w:rsid w:val="00DB7D60"/>
    <w:rsid w:val="00DC12F3"/>
    <w:rsid w:val="00DC7B49"/>
    <w:rsid w:val="00DF3535"/>
    <w:rsid w:val="00DF62FE"/>
    <w:rsid w:val="00E033AB"/>
    <w:rsid w:val="00E051B5"/>
    <w:rsid w:val="00E06D03"/>
    <w:rsid w:val="00E14211"/>
    <w:rsid w:val="00E14AEE"/>
    <w:rsid w:val="00E1632B"/>
    <w:rsid w:val="00E237A5"/>
    <w:rsid w:val="00E276F4"/>
    <w:rsid w:val="00E339BB"/>
    <w:rsid w:val="00E52E11"/>
    <w:rsid w:val="00E5627C"/>
    <w:rsid w:val="00E61682"/>
    <w:rsid w:val="00E61DDC"/>
    <w:rsid w:val="00E6220A"/>
    <w:rsid w:val="00E64F78"/>
    <w:rsid w:val="00E71875"/>
    <w:rsid w:val="00E71BA4"/>
    <w:rsid w:val="00E7445E"/>
    <w:rsid w:val="00E76BF6"/>
    <w:rsid w:val="00E91338"/>
    <w:rsid w:val="00EA3B1F"/>
    <w:rsid w:val="00EA778C"/>
    <w:rsid w:val="00EB4DB7"/>
    <w:rsid w:val="00EE0F93"/>
    <w:rsid w:val="00EE1A25"/>
    <w:rsid w:val="00EE2FF9"/>
    <w:rsid w:val="00EF61F2"/>
    <w:rsid w:val="00F05FFF"/>
    <w:rsid w:val="00F06BC9"/>
    <w:rsid w:val="00F1309C"/>
    <w:rsid w:val="00F23532"/>
    <w:rsid w:val="00F37E58"/>
    <w:rsid w:val="00F63931"/>
    <w:rsid w:val="00F670A1"/>
    <w:rsid w:val="00F670AF"/>
    <w:rsid w:val="00F72CF1"/>
    <w:rsid w:val="00F73081"/>
    <w:rsid w:val="00F7674E"/>
    <w:rsid w:val="00F77810"/>
    <w:rsid w:val="00F95DCD"/>
    <w:rsid w:val="00FA10EE"/>
    <w:rsid w:val="00FA4106"/>
    <w:rsid w:val="00FA62AB"/>
    <w:rsid w:val="00FA728E"/>
    <w:rsid w:val="00FB2631"/>
    <w:rsid w:val="00FB3A94"/>
    <w:rsid w:val="00FB775A"/>
    <w:rsid w:val="00FD0F5D"/>
    <w:rsid w:val="00FD129D"/>
    <w:rsid w:val="00FD45F0"/>
    <w:rsid w:val="00FE4761"/>
    <w:rsid w:val="00FF13DE"/>
    <w:rsid w:val="00FF334B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 "/>
  <w14:docId w14:val="3157458A"/>
  <w15:docId w15:val="{CFE9D986-CD71-410B-9359-8CE2CF12D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8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BodyText2">
    <w:name w:val="Body Text 2"/>
    <w:basedOn w:val="Normal"/>
    <w:pPr>
      <w:jc w:val="both"/>
    </w:pPr>
    <w:rPr>
      <w:lang w:val="bg-BG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2"/>
    <w:uiPriority w:val="99"/>
    <w:semiHidden/>
    <w:unhideWhenUsed/>
    <w:rsid w:val="005A2287"/>
  </w:style>
  <w:style w:type="numbering" w:customStyle="1" w:styleId="NoList2">
    <w:name w:val="No List2"/>
    <w:next w:val="ListNo2"/>
    <w:uiPriority w:val="99"/>
    <w:semiHidden/>
    <w:unhideWhenUsed/>
    <w:rsid w:val="00EE2FF9"/>
  </w:style>
  <w:style w:type="character" w:styleId="PageNumber">
    <w:name w:val="page number"/>
    <w:basedOn w:val="DefaultParagraphFont"/>
    <w:uiPriority w:val="99"/>
    <w:rsid w:val="00C37346"/>
  </w:style>
  <w:style w:type="character" w:styleId="FollowedHyperlink">
    <w:name w:val="FollowedHyperlink"/>
    <w:uiPriority w:val="99"/>
    <w:unhideWhenUsed/>
    <w:rsid w:val="00FD45F0"/>
    <w:rPr>
      <w:color w:val="800080"/>
      <w:u w:val="single"/>
    </w:rPr>
  </w:style>
  <w:style w:type="paragraph" w:customStyle="1" w:styleId="xl61">
    <w:name w:val="xl6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3">
    <w:name w:val="xl63"/>
    <w:basedOn w:val="Normal"/>
    <w:rsid w:val="00FD45F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4">
    <w:name w:val="xl64"/>
    <w:basedOn w:val="Normal"/>
    <w:rsid w:val="00FD45F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5">
    <w:name w:val="xl65"/>
    <w:basedOn w:val="Normal"/>
    <w:rsid w:val="00FD45F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6">
    <w:name w:val="xl66"/>
    <w:basedOn w:val="Normal"/>
    <w:rsid w:val="00FD45F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7">
    <w:name w:val="xl67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0">
    <w:name w:val="xl70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1">
    <w:name w:val="xl7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2">
    <w:name w:val="xl72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3">
    <w:name w:val="xl73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4">
    <w:name w:val="xl74"/>
    <w:basedOn w:val="Normal"/>
    <w:rsid w:val="00464DC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5">
    <w:name w:val="xl75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6">
    <w:name w:val="xl76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7">
    <w:name w:val="xl77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DC7B49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7B4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29021-81AB-4E42-A292-4FDEFE722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6</Pages>
  <Words>2253</Words>
  <Characters>12848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agrosto</cp:lastModifiedBy>
  <cp:revision>7</cp:revision>
  <cp:lastPrinted>2016-09-16T10:47:00Z</cp:lastPrinted>
  <dcterms:created xsi:type="dcterms:W3CDTF">2022-09-28T07:22:00Z</dcterms:created>
  <dcterms:modified xsi:type="dcterms:W3CDTF">2022-10-03T11:41:00Z</dcterms:modified>
</cp:coreProperties>
</file>